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E427B" w14:textId="77777777" w:rsidR="00EC5DBF" w:rsidRDefault="00EC5DBF"/>
    <w:p w14:paraId="126949DE" w14:textId="77777777" w:rsidR="00AA0746" w:rsidRDefault="00AA0746"/>
    <w:tbl>
      <w:tblPr>
        <w:tblStyle w:val="Grilledutableau"/>
        <w:tblW w:w="24372" w:type="dxa"/>
        <w:tblLayout w:type="fixed"/>
        <w:tblLook w:val="04A0" w:firstRow="1" w:lastRow="0" w:firstColumn="1" w:lastColumn="0" w:noHBand="0" w:noVBand="1"/>
      </w:tblPr>
      <w:tblGrid>
        <w:gridCol w:w="2268"/>
        <w:gridCol w:w="7368"/>
        <w:gridCol w:w="7368"/>
        <w:gridCol w:w="7368"/>
      </w:tblGrid>
      <w:tr w:rsidR="00636532" w14:paraId="77853F5E" w14:textId="5EF28AA8" w:rsidTr="00636532">
        <w:trPr>
          <w:trHeight w:val="340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  <w:vAlign w:val="center"/>
          </w:tcPr>
          <w:p w14:paraId="6C4393AD" w14:textId="77777777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  <w:bookmarkStart w:id="0" w:name="_Toc523378323"/>
            <w:r w:rsidRPr="00EC5DBF">
              <w:rPr>
                <w:sz w:val="36"/>
              </w:rPr>
              <w:t>ACCUEIL DES ÉLÈVES</w:t>
            </w:r>
            <w:bookmarkEnd w:id="0"/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</w:tcPr>
          <w:p w14:paraId="0F372637" w14:textId="77777777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</w:tcPr>
          <w:p w14:paraId="19BE32D7" w14:textId="757E740E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</w:p>
        </w:tc>
      </w:tr>
      <w:tr w:rsidR="00636532" w14:paraId="2F5CDA34" w14:textId="30B1137C" w:rsidTr="00636532">
        <w:trPr>
          <w:trHeight w:val="340"/>
        </w:trPr>
        <w:tc>
          <w:tcPr>
            <w:tcW w:w="9636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DDCEC2A" w14:textId="77777777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FF4C786" w14:textId="77777777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14454A6D" w14:textId="51C1B976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14:paraId="6549B08F" w14:textId="4144EAEC" w:rsidTr="00636532">
        <w:trPr>
          <w:trHeight w:val="340"/>
        </w:trPr>
        <w:tc>
          <w:tcPr>
            <w:tcW w:w="9636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  <w:vAlign w:val="center"/>
          </w:tcPr>
          <w:p w14:paraId="182BD9A8" w14:textId="24EC6648" w:rsidR="00636532" w:rsidRPr="009C3646" w:rsidRDefault="003632AC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Lundi</w:t>
            </w:r>
            <w:r w:rsidR="00636532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</w:t>
            </w:r>
            <w:r w:rsidR="00EF464B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2</w:t>
            </w:r>
            <w:r w:rsidR="00636532" w:rsidRPr="009C3646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</w:tcPr>
          <w:p w14:paraId="0E1F50AB" w14:textId="77777777" w:rsidR="00636532" w:rsidRDefault="00636532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</w:tcPr>
          <w:p w14:paraId="0BF549D6" w14:textId="3C97297C" w:rsidR="00636532" w:rsidRDefault="00636532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14:paraId="4F8BBD29" w14:textId="5C1E5202" w:rsidTr="00636532">
        <w:trPr>
          <w:trHeight w:val="113"/>
        </w:trPr>
        <w:tc>
          <w:tcPr>
            <w:tcW w:w="9636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uto"/>
            <w:vAlign w:val="center"/>
          </w:tcPr>
          <w:p w14:paraId="5707566F" w14:textId="77777777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CE537CF" w14:textId="77777777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123D0A92" w14:textId="626662B2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:rsidRPr="008C43C5" w14:paraId="79E33687" w14:textId="4ACB2F79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3EE4A9C2" w14:textId="5CE6BA41" w:rsidR="00636532" w:rsidRPr="008C43C5" w:rsidRDefault="00636532" w:rsidP="00AA0746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8h15-10h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vAlign w:val="center"/>
          </w:tcPr>
          <w:p w14:paraId="6551457A" w14:textId="0AB90118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1 à 4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     Appel Amphithéâtre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</w:tcPr>
          <w:p w14:paraId="5B83F327" w14:textId="77777777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</w:tcPr>
          <w:p w14:paraId="6FE903C7" w14:textId="509ABE50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62CD3C65" w14:textId="5942ECCA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1CAFD7C0" w14:textId="634CD5CB" w:rsidR="00636532" w:rsidRPr="008C43C5" w:rsidRDefault="00636532" w:rsidP="00C1796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8H45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45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0F49A39" w14:textId="13848C2D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5 à 8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    Appel Amphithéâtre                                 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D7D62C5" w14:textId="77777777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7782F931" w14:textId="7014152D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1627F592" w14:textId="769EB7A5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7692D7AA" w14:textId="490A7CD8" w:rsidR="00636532" w:rsidRPr="008C43C5" w:rsidRDefault="00636532" w:rsidP="00AA0746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7A6880F3" w14:textId="0D098D8E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9 à 1</w:t>
            </w:r>
            <w:r w:rsidR="002A0C8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1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   Appel Amphithéâtre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DDC349F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1F8360B" w14:textId="5E43107B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51EAAFE7" w14:textId="6A3E1CA2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1604AF4B" w14:textId="5A15FC2F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9H45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45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CC58E23" w14:textId="2E01EA78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ASSP / AEPA/ (pro)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Appel Amphithéâtre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8DDD915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DD6E7B" w14:textId="13DB8DDB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0A250005" w14:textId="28E459A6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01A82656" w14:textId="72A77C46" w:rsidR="00636532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10H15-12h15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AD36060" w14:textId="151E2DCB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Premières ST2S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     Appel Amphithéâtre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83DB978" w14:textId="77777777" w:rsid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B4FFD9C" w14:textId="21DDE242" w:rsid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</w:tr>
      <w:tr w:rsidR="00636532" w:rsidRPr="00F97A1B" w14:paraId="0A893807" w14:textId="26C12E61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336B0CEE" w14:textId="77777777" w:rsidR="00636532" w:rsidRPr="008C43C5" w:rsidRDefault="00636532" w:rsidP="00000470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11h-13h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CDBE266" w14:textId="15D868DC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MCAD                   </w:t>
            </w:r>
            <w:r w:rsidR="001C334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                           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             Appel </w:t>
            </w:r>
            <w:r w:rsidR="00F97A1B"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Amphith</w:t>
            </w:r>
            <w:r w:rsidR="00F97A1B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ea</w:t>
            </w:r>
            <w:r w:rsidR="00F97A1B"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41C740" w14:textId="77777777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C1CF782" w14:textId="530112F9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</w:tr>
      <w:tr w:rsidR="00636532" w:rsidRPr="00636532" w14:paraId="58CCF6E4" w14:textId="5E501FE0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D371745" w14:textId="77777777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13h-15h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55848AC8" w14:textId="101A6E64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ASSP/</w:t>
            </w:r>
            <w:r w:rsidR="001D4793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AEPA</w:t>
            </w:r>
            <w:r w:rsidR="001D4793"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Af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fichage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AD1DEF6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2E3B28F" w14:textId="5585D890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13684092" w14:textId="3445FE27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A2879AB" w14:textId="77777777" w:rsidR="00636532" w:rsidRPr="008C43C5" w:rsidRDefault="00636532" w:rsidP="00C1796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13h30-15h30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0DD08418" w14:textId="4CF5B278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STMG                      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Appel Amphithéâtre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3E56FD" w14:textId="77777777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7C33EEB6" w14:textId="30634442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5E8BADE6" w14:textId="45A78A50" w:rsidTr="00636532">
        <w:trPr>
          <w:trHeight w:val="266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AA90A5D" w14:textId="6CB46ACA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14h</w:t>
            </w:r>
            <w:r w:rsidR="00C564EC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-16h</w:t>
            </w:r>
            <w:r w:rsidR="00C564EC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21FF69D4" w14:textId="073F2009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générales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="0053410E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Affichage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</w:tcPr>
          <w:p w14:paraId="43CD2360" w14:textId="77777777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</w:tcPr>
          <w:p w14:paraId="4771F83A" w14:textId="35DB9418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BD4473" w:rsidRPr="008C43C5" w14:paraId="2F1B0501" w14:textId="77777777" w:rsidTr="00636532">
        <w:trPr>
          <w:trHeight w:val="266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3E97E72" w14:textId="3E403E66" w:rsidR="00BD4473" w:rsidRPr="008C43C5" w:rsidRDefault="00BD4473" w:rsidP="00BD447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Lundi 0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2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après midi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3FA4C3B7" w14:textId="050FC2C0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Entretiens individuels seconde GT par PP 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</w:tcPr>
          <w:p w14:paraId="2EF51754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</w:tcPr>
          <w:p w14:paraId="0B8CAECF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BD4473" w:rsidRPr="008C43C5" w14:paraId="6705D273" w14:textId="2291BE4A" w:rsidTr="00636532">
        <w:trPr>
          <w:trHeight w:val="397"/>
        </w:trPr>
        <w:tc>
          <w:tcPr>
            <w:tcW w:w="9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  <w:vAlign w:val="center"/>
          </w:tcPr>
          <w:p w14:paraId="4B145B77" w14:textId="128C64D5" w:rsidR="00BD4473" w:rsidRPr="008C43C5" w:rsidRDefault="00BD4473" w:rsidP="00BD4473">
            <w:pPr>
              <w:spacing w:after="0"/>
              <w:jc w:val="center"/>
              <w:rPr>
                <w:rFonts w:asciiTheme="majorHAnsi" w:hAnsiTheme="majorHAnsi" w:cs="Segoe UI Semilight"/>
                <w:b/>
                <w:i/>
                <w:color w:val="155F50" w:themeColor="accent1" w:themeShade="80"/>
                <w:sz w:val="24"/>
                <w:szCs w:val="28"/>
              </w:rPr>
            </w:pP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Mardi 3</w:t>
            </w:r>
            <w:r w:rsidRPr="008C43C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</w:tcPr>
          <w:p w14:paraId="6C5A03FB" w14:textId="77777777" w:rsidR="00BD4473" w:rsidRDefault="00BD4473" w:rsidP="00BD4473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</w:tcPr>
          <w:p w14:paraId="4C3DE1F7" w14:textId="5B5BD07C" w:rsidR="00BD4473" w:rsidRDefault="00BD4473" w:rsidP="00BD4473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BD4473" w:rsidRPr="008C43C5" w14:paraId="4AE89544" w14:textId="7D12ACB3" w:rsidTr="00636532">
        <w:trPr>
          <w:trHeight w:val="113"/>
        </w:trPr>
        <w:tc>
          <w:tcPr>
            <w:tcW w:w="9636" w:type="dxa"/>
            <w:gridSpan w:val="2"/>
            <w:tcBorders>
              <w:top w:val="nil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65676708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nil"/>
              <w:left w:val="nil"/>
              <w:bottom w:val="dotted" w:sz="4" w:space="0" w:color="2BBEA1" w:themeColor="accent1"/>
              <w:right w:val="nil"/>
            </w:tcBorders>
          </w:tcPr>
          <w:p w14:paraId="3EBC64D2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nil"/>
              <w:left w:val="nil"/>
              <w:bottom w:val="dotted" w:sz="4" w:space="0" w:color="2BBEA1" w:themeColor="accent1"/>
              <w:right w:val="nil"/>
            </w:tcBorders>
          </w:tcPr>
          <w:p w14:paraId="5078456A" w14:textId="5457935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BD4473" w:rsidRPr="008C43C5" w14:paraId="24253A39" w14:textId="310BCD0C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7B3391A" w14:textId="38C150E6" w:rsidR="00BD4473" w:rsidRPr="008C43C5" w:rsidRDefault="00BD4473" w:rsidP="00BD447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-10h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11A28DC3" w14:textId="47031380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Terminales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 xml:space="preserve"> générales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Affichage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0080C3E6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CC62186" w14:textId="5C749B90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</w:pPr>
          </w:p>
        </w:tc>
      </w:tr>
      <w:tr w:rsidR="00BD4473" w:rsidRPr="008C43C5" w14:paraId="7477E83F" w14:textId="7FB265E1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389614C7" w14:textId="5670DA4E" w:rsidR="00BD4473" w:rsidRPr="008C43C5" w:rsidRDefault="00BD4473" w:rsidP="00BD447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00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-11h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00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70A7E7E3" w14:textId="72C3E578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T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erminales ASSP/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AEPA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Affichage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0C2CF00A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9FB60C5" w14:textId="5070A313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BD4473" w:rsidRPr="008C43C5" w14:paraId="17335DBD" w14:textId="3BBC6578" w:rsidTr="00636532">
        <w:trPr>
          <w:trHeight w:val="57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3715B199" w14:textId="604727A0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                     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    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 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9h45-11h45   T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erminales STM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G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Affichage</w:t>
            </w:r>
          </w:p>
          <w:p w14:paraId="564B0609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578617DE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58D88D5" w14:textId="330164D5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BD4473" w:rsidRPr="00BD4473" w14:paraId="1960DAC8" w14:textId="61C71DDB" w:rsidTr="00636532">
        <w:trPr>
          <w:trHeight w:val="57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289FE6AA" w14:textId="24C808DB" w:rsidR="00BD4473" w:rsidRPr="00636532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 xml:space="preserve">                           10h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15</w:t>
            </w:r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-12h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15</w:t>
            </w:r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 xml:space="preserve">       </w:t>
            </w:r>
            <w:proofErr w:type="spellStart"/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T</w:t>
            </w:r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erminales</w:t>
            </w:r>
            <w:proofErr w:type="spellEnd"/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 xml:space="preserve"> ST2S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 xml:space="preserve">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                         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        </w:t>
            </w:r>
            <w:proofErr w:type="spell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Affichage</w:t>
            </w:r>
            <w:proofErr w:type="spellEnd"/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36913FD0" w14:textId="77777777" w:rsidR="00BD4473" w:rsidRPr="00636532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ED14987" w14:textId="4E4E8D58" w:rsidR="00BD4473" w:rsidRPr="00636532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</w:p>
        </w:tc>
      </w:tr>
      <w:tr w:rsidR="00BD4473" w:rsidRPr="00BD4473" w14:paraId="7C243A8A" w14:textId="77777777" w:rsidTr="00636532">
        <w:trPr>
          <w:trHeight w:val="57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25DA925F" w14:textId="58C7EB22" w:rsidR="00BD4473" w:rsidRPr="00BD4473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color w:val="595959" w:themeColor="text1" w:themeTint="A6"/>
                <w:spacing w:val="0"/>
                <w:sz w:val="20"/>
                <w:lang w:val="en-US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D2E0DD8" w14:textId="77777777" w:rsidR="00BD4473" w:rsidRPr="00BD4473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color w:val="595959" w:themeColor="text1" w:themeTint="A6"/>
                <w:spacing w:val="0"/>
                <w:sz w:val="20"/>
                <w:lang w:val="en-US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AD5EE4F" w14:textId="77777777" w:rsidR="00BD4473" w:rsidRPr="00636532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</w:p>
        </w:tc>
      </w:tr>
      <w:tr w:rsidR="00BD4473" w:rsidRPr="008C43C5" w14:paraId="376A0058" w14:textId="77777777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28C09E1" w14:textId="785FE4A4" w:rsidR="00BD4473" w:rsidRDefault="00BD4473" w:rsidP="00BD447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Mardi 03 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1163D801" w14:textId="0CE754FD" w:rsidR="00BD4473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Intégration des secondes 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3E625AFB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5E4926FF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BD4473" w:rsidRPr="008C43C5" w14:paraId="3DB21222" w14:textId="4B554AC6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FA47D07" w14:textId="726A21A1" w:rsidR="00BD4473" w:rsidRPr="008C43C5" w:rsidRDefault="00BD4473" w:rsidP="00BD447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Mardi 03 après midi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745D6329" w14:textId="32BD752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Entretiens individuels 1eres T par PP  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3F0E5BCE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2225E08" w14:textId="23E5B99C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BD4473" w:rsidRPr="008C43C5" w14:paraId="2B1D790E" w14:textId="1B7E130E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36E6E1A" w14:textId="488DC70D" w:rsidR="00BD4473" w:rsidRPr="008C43C5" w:rsidRDefault="00BD4473" w:rsidP="00BD447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Mardi 03 après midi 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6E82CDC9" w14:textId="194F58EE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Entrée 2</w:t>
            </w:r>
            <w:r w:rsidRPr="001C334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vertAlign w:val="superscript"/>
              </w:rPr>
              <w:t>nd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</w:t>
            </w:r>
            <w:proofErr w:type="spellStart"/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prepa</w:t>
            </w:r>
            <w:proofErr w:type="spellEnd"/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lycée 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7E4087B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EADB1C3" w14:textId="24E4C84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BD4473" w:rsidRPr="008C43C5" w14:paraId="0690F3FD" w14:textId="78897016" w:rsidTr="00636532">
        <w:trPr>
          <w:trHeight w:val="170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4B9CA41" w14:textId="41E838BE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149DCBAE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B9DEB8F" w14:textId="02265BD6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BD4473" w:rsidRPr="008C43C5" w14:paraId="754ADAEE" w14:textId="0462B8A0" w:rsidTr="00636532">
        <w:trPr>
          <w:trHeight w:val="340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  <w:vAlign w:val="center"/>
          </w:tcPr>
          <w:p w14:paraId="01ECD242" w14:textId="6B33553F" w:rsidR="00BD4473" w:rsidRPr="008C43C5" w:rsidRDefault="00BD4473" w:rsidP="00BD4473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Mercredi 04</w:t>
            </w:r>
            <w:r w:rsidRPr="008C43C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</w:tcPr>
          <w:p w14:paraId="5DDA744F" w14:textId="77777777" w:rsidR="00BD4473" w:rsidRDefault="00BD4473" w:rsidP="00BD4473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</w:tcPr>
          <w:p w14:paraId="5A518646" w14:textId="049B88C4" w:rsidR="00BD4473" w:rsidRDefault="00BD4473" w:rsidP="00BD4473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BD4473" w:rsidRPr="008C43C5" w14:paraId="35B04F78" w14:textId="04991575" w:rsidTr="00636532">
        <w:trPr>
          <w:trHeight w:val="170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3BDDC11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3622CC9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FD8DDCD" w14:textId="20ACE1E1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BD4473" w:rsidRPr="008C43C5" w14:paraId="7BDB4EC8" w14:textId="3DC1F96F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7E57986" w14:textId="3757718E" w:rsidR="00BD4473" w:rsidRPr="008C43C5" w:rsidRDefault="00BD4473" w:rsidP="00BD447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T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outes les classes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973D5BB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début</w:t>
            </w:r>
            <w:proofErr w:type="gramEnd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des cours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066F663" w14:textId="77777777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558AE9D2" w14:textId="085CEFC4" w:rsidR="00BD4473" w:rsidRPr="008C43C5" w:rsidRDefault="00BD4473" w:rsidP="00BD447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</w:tbl>
    <w:p w14:paraId="276A456B" w14:textId="77777777" w:rsidR="00F9339F" w:rsidRPr="008C43C5" w:rsidRDefault="00F9339F">
      <w:pPr>
        <w:rPr>
          <w:rFonts w:asciiTheme="majorHAnsi" w:hAnsiTheme="majorHAnsi"/>
          <w:lang w:val="en-US"/>
        </w:rPr>
      </w:pPr>
    </w:p>
    <w:p w14:paraId="32F5EFF7" w14:textId="77777777" w:rsidR="0053009B" w:rsidRPr="008C43C5" w:rsidRDefault="0053009B">
      <w:pPr>
        <w:spacing w:after="0"/>
        <w:jc w:val="both"/>
        <w:rPr>
          <w:rFonts w:asciiTheme="majorHAnsi" w:hAnsiTheme="majorHAnsi"/>
          <w:lang w:val="en-US"/>
        </w:rPr>
      </w:pPr>
      <w:r w:rsidRPr="008C43C5">
        <w:rPr>
          <w:rFonts w:asciiTheme="majorHAnsi" w:hAnsiTheme="majorHAnsi"/>
          <w:lang w:val="en-US"/>
        </w:rPr>
        <w:br w:type="page"/>
      </w:r>
    </w:p>
    <w:sectPr w:rsidR="0053009B" w:rsidRPr="008C43C5" w:rsidSect="00144870">
      <w:type w:val="continuous"/>
      <w:pgSz w:w="11906" w:h="16838" w:code="9"/>
      <w:pgMar w:top="1134" w:right="1134" w:bottom="1134" w:left="1134" w:header="709" w:footer="623" w:gutter="0"/>
      <w:cols w:space="226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BF541" w14:textId="77777777" w:rsidR="003051E7" w:rsidRDefault="003051E7" w:rsidP="006B00CD">
      <w:pPr>
        <w:spacing w:after="0" w:line="240" w:lineRule="auto"/>
      </w:pPr>
      <w:r>
        <w:separator/>
      </w:r>
    </w:p>
  </w:endnote>
  <w:endnote w:type="continuationSeparator" w:id="0">
    <w:p w14:paraId="35748199" w14:textId="77777777" w:rsidR="003051E7" w:rsidRDefault="003051E7" w:rsidP="006B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" w:fontKey="{68FC4997-5464-40C4-9F27-2E28952283D8}"/>
    <w:embedBold r:id="rId2" w:fontKey="{B0C53C77-6D48-498C-864E-B8C1CEEDBCF0}"/>
    <w:embedItalic r:id="rId3" w:fontKey="{F2809F85-28EC-4F18-9859-42881EBA933C}"/>
    <w:embedBoldItalic r:id="rId4" w:fontKey="{C820B0A3-DD01-4FA7-9716-C9CA27341C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CCE9CBE-15AD-41DF-93B2-498D5A7A3660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rvel">
    <w:altName w:val="Calibri"/>
    <w:charset w:val="00"/>
    <w:family w:val="roman"/>
    <w:pitch w:val="variable"/>
    <w:embedRegular r:id="rId6" w:fontKey="{A5910C5B-C2DD-46AF-80CB-6B4512B43E35}"/>
    <w:embedBold r:id="rId7" w:fontKey="{51BA2EEA-C5A1-46DE-BA2E-65B61561211A}"/>
    <w:embedItalic r:id="rId8" w:fontKey="{82E4CA86-C920-45BF-AA69-442057385704}"/>
    <w:embedBoldItalic r:id="rId9" w:fontKey="{CBDB8BEB-0F03-46FA-BF4B-534E32EBCA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3F54F36-BEE1-4CEB-A5F6-3FF5DDB7E8EB}"/>
  </w:font>
  <w:font w:name="Josefin Sans">
    <w:charset w:val="00"/>
    <w:family w:val="auto"/>
    <w:pitch w:val="variable"/>
    <w:sig w:usb0="A00000FF" w:usb1="4000204B" w:usb2="00000000" w:usb3="00000000" w:csb0="00000193" w:csb1="00000000"/>
    <w:embedBold r:id="rId11" w:fontKey="{1106F10D-65BB-4CB8-8389-68C000723A6C}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  <w:embedItalic r:id="rId12" w:fontKey="{CAD7069B-BC69-4EAB-9C99-A2F40C9641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FECF252-D2FA-4B97-934C-0D115A85D1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9850B" w14:textId="77777777" w:rsidR="003051E7" w:rsidRDefault="003051E7" w:rsidP="006B00CD">
      <w:pPr>
        <w:spacing w:after="0" w:line="240" w:lineRule="auto"/>
      </w:pPr>
      <w:r>
        <w:separator/>
      </w:r>
    </w:p>
  </w:footnote>
  <w:footnote w:type="continuationSeparator" w:id="0">
    <w:p w14:paraId="0ED30FED" w14:textId="77777777" w:rsidR="003051E7" w:rsidRDefault="003051E7" w:rsidP="006B0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75B17"/>
    <w:multiLevelType w:val="hybridMultilevel"/>
    <w:tmpl w:val="BA3AD6CC"/>
    <w:lvl w:ilvl="0" w:tplc="040C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4E405E94">
      <w:start w:val="1"/>
      <w:numFmt w:val="bullet"/>
      <w:lvlText w:val=""/>
      <w:lvlJc w:val="left"/>
      <w:pPr>
        <w:ind w:left="149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13432A06"/>
    <w:multiLevelType w:val="hybridMultilevel"/>
    <w:tmpl w:val="24A8CE08"/>
    <w:lvl w:ilvl="0" w:tplc="C67E603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A190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1A5D91"/>
    <w:multiLevelType w:val="hybridMultilevel"/>
    <w:tmpl w:val="4AAE6E70"/>
    <w:lvl w:ilvl="0" w:tplc="5DD2AE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74960"/>
    <w:multiLevelType w:val="hybridMultilevel"/>
    <w:tmpl w:val="C61C9426"/>
    <w:lvl w:ilvl="0" w:tplc="6F266D8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24BC761B"/>
    <w:multiLevelType w:val="hybridMultilevel"/>
    <w:tmpl w:val="98D0E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D7EEF"/>
    <w:multiLevelType w:val="hybridMultilevel"/>
    <w:tmpl w:val="1C2637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BB7B29"/>
    <w:multiLevelType w:val="hybridMultilevel"/>
    <w:tmpl w:val="D9E26522"/>
    <w:lvl w:ilvl="0" w:tplc="1E0AEF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CC87F6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701E27"/>
    <w:multiLevelType w:val="hybridMultilevel"/>
    <w:tmpl w:val="65AE29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46433"/>
    <w:multiLevelType w:val="hybridMultilevel"/>
    <w:tmpl w:val="84960D26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61EA9"/>
    <w:multiLevelType w:val="hybridMultilevel"/>
    <w:tmpl w:val="BE18187C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B6E04"/>
    <w:multiLevelType w:val="hybridMultilevel"/>
    <w:tmpl w:val="AA04DF9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A6A6E"/>
    <w:multiLevelType w:val="hybridMultilevel"/>
    <w:tmpl w:val="9970D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E19B6"/>
    <w:multiLevelType w:val="hybridMultilevel"/>
    <w:tmpl w:val="31C49828"/>
    <w:lvl w:ilvl="0" w:tplc="44386F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3ABF32">
      <w:numFmt w:val="bullet"/>
      <w:lvlText w:val=""/>
      <w:lvlJc w:val="left"/>
      <w:pPr>
        <w:ind w:left="1080" w:hanging="360"/>
      </w:pPr>
      <w:rPr>
        <w:rFonts w:ascii="Wingdings" w:eastAsiaTheme="minorHAnsi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172602"/>
    <w:multiLevelType w:val="hybridMultilevel"/>
    <w:tmpl w:val="E3ACF2B4"/>
    <w:lvl w:ilvl="0" w:tplc="58286AD4">
      <w:start w:val="401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75C6B"/>
    <w:multiLevelType w:val="hybridMultilevel"/>
    <w:tmpl w:val="6100AEEA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344AA"/>
    <w:multiLevelType w:val="hybridMultilevel"/>
    <w:tmpl w:val="D1FE7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D6061"/>
    <w:multiLevelType w:val="hybridMultilevel"/>
    <w:tmpl w:val="D36A0C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E5EFA"/>
    <w:multiLevelType w:val="hybridMultilevel"/>
    <w:tmpl w:val="AF34DD92"/>
    <w:lvl w:ilvl="0" w:tplc="040C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 w15:restartNumberingAfterBreak="0">
    <w:nsid w:val="58B55ACE"/>
    <w:multiLevelType w:val="hybridMultilevel"/>
    <w:tmpl w:val="9FCA7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C344C"/>
    <w:multiLevelType w:val="hybridMultilevel"/>
    <w:tmpl w:val="15CEE01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958B6"/>
    <w:multiLevelType w:val="multilevel"/>
    <w:tmpl w:val="FE8E4722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010F75"/>
    <w:multiLevelType w:val="multilevel"/>
    <w:tmpl w:val="5F2E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9C2BB3"/>
    <w:multiLevelType w:val="hybridMultilevel"/>
    <w:tmpl w:val="7E5AA1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93616"/>
    <w:multiLevelType w:val="hybridMultilevel"/>
    <w:tmpl w:val="A9ACB706"/>
    <w:lvl w:ilvl="0" w:tplc="025CD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5C148E"/>
    <w:multiLevelType w:val="hybridMultilevel"/>
    <w:tmpl w:val="70B43E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D4A55"/>
    <w:multiLevelType w:val="hybridMultilevel"/>
    <w:tmpl w:val="BA386A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F5074"/>
    <w:multiLevelType w:val="hybridMultilevel"/>
    <w:tmpl w:val="4F4A1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E7C2B"/>
    <w:multiLevelType w:val="hybridMultilevel"/>
    <w:tmpl w:val="7BFE62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7010A"/>
    <w:multiLevelType w:val="hybridMultilevel"/>
    <w:tmpl w:val="10E697E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446E2"/>
    <w:multiLevelType w:val="hybridMultilevel"/>
    <w:tmpl w:val="58820380"/>
    <w:lvl w:ilvl="0" w:tplc="85A476AA">
      <w:start w:val="1"/>
      <w:numFmt w:val="bullet"/>
      <w:pStyle w:val="Sous-titr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E7B62"/>
    <w:multiLevelType w:val="hybridMultilevel"/>
    <w:tmpl w:val="73422D1E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426527">
    <w:abstractNumId w:val="17"/>
  </w:num>
  <w:num w:numId="2" w16cid:durableId="2114979441">
    <w:abstractNumId w:val="7"/>
  </w:num>
  <w:num w:numId="3" w16cid:durableId="1683049199">
    <w:abstractNumId w:val="9"/>
  </w:num>
  <w:num w:numId="4" w16cid:durableId="1991403215">
    <w:abstractNumId w:val="11"/>
  </w:num>
  <w:num w:numId="5" w16cid:durableId="339697768">
    <w:abstractNumId w:val="20"/>
  </w:num>
  <w:num w:numId="6" w16cid:durableId="609361793">
    <w:abstractNumId w:val="29"/>
  </w:num>
  <w:num w:numId="7" w16cid:durableId="691028828">
    <w:abstractNumId w:val="4"/>
  </w:num>
  <w:num w:numId="8" w16cid:durableId="967661749">
    <w:abstractNumId w:val="13"/>
  </w:num>
  <w:num w:numId="9" w16cid:durableId="1552303492">
    <w:abstractNumId w:val="24"/>
  </w:num>
  <w:num w:numId="10" w16cid:durableId="839737579">
    <w:abstractNumId w:val="7"/>
  </w:num>
  <w:num w:numId="11" w16cid:durableId="1351640210">
    <w:abstractNumId w:val="30"/>
  </w:num>
  <w:num w:numId="12" w16cid:durableId="1255162216">
    <w:abstractNumId w:val="12"/>
  </w:num>
  <w:num w:numId="13" w16cid:durableId="2030789834">
    <w:abstractNumId w:val="24"/>
    <w:lvlOverride w:ilvl="0">
      <w:startOverride w:val="1"/>
    </w:lvlOverride>
  </w:num>
  <w:num w:numId="14" w16cid:durableId="262611934">
    <w:abstractNumId w:val="24"/>
    <w:lvlOverride w:ilvl="0">
      <w:startOverride w:val="1"/>
    </w:lvlOverride>
  </w:num>
  <w:num w:numId="15" w16cid:durableId="147980886">
    <w:abstractNumId w:val="24"/>
  </w:num>
  <w:num w:numId="16" w16cid:durableId="1541942757">
    <w:abstractNumId w:val="24"/>
    <w:lvlOverride w:ilvl="0">
      <w:startOverride w:val="1"/>
    </w:lvlOverride>
  </w:num>
  <w:num w:numId="17" w16cid:durableId="893540260">
    <w:abstractNumId w:val="24"/>
  </w:num>
  <w:num w:numId="18" w16cid:durableId="1053113181">
    <w:abstractNumId w:val="19"/>
  </w:num>
  <w:num w:numId="19" w16cid:durableId="425659387">
    <w:abstractNumId w:val="1"/>
  </w:num>
  <w:num w:numId="20" w16cid:durableId="1935355596">
    <w:abstractNumId w:val="26"/>
  </w:num>
  <w:num w:numId="21" w16cid:durableId="845900441">
    <w:abstractNumId w:val="14"/>
  </w:num>
  <w:num w:numId="22" w16cid:durableId="553124881">
    <w:abstractNumId w:val="2"/>
  </w:num>
  <w:num w:numId="23" w16cid:durableId="1900552982">
    <w:abstractNumId w:val="28"/>
  </w:num>
  <w:num w:numId="24" w16cid:durableId="816842809">
    <w:abstractNumId w:val="10"/>
  </w:num>
  <w:num w:numId="25" w16cid:durableId="245652899">
    <w:abstractNumId w:val="25"/>
  </w:num>
  <w:num w:numId="26" w16cid:durableId="123740075">
    <w:abstractNumId w:val="27"/>
  </w:num>
  <w:num w:numId="27" w16cid:durableId="453451545">
    <w:abstractNumId w:val="15"/>
  </w:num>
  <w:num w:numId="28" w16cid:durableId="1812945644">
    <w:abstractNumId w:val="3"/>
  </w:num>
  <w:num w:numId="29" w16cid:durableId="231816236">
    <w:abstractNumId w:val="5"/>
  </w:num>
  <w:num w:numId="30" w16cid:durableId="1983650957">
    <w:abstractNumId w:val="23"/>
  </w:num>
  <w:num w:numId="31" w16cid:durableId="113333874">
    <w:abstractNumId w:val="16"/>
  </w:num>
  <w:num w:numId="32" w16cid:durableId="25105004">
    <w:abstractNumId w:val="22"/>
  </w:num>
  <w:num w:numId="33" w16cid:durableId="1234975920">
    <w:abstractNumId w:val="31"/>
  </w:num>
  <w:num w:numId="34" w16cid:durableId="470486634">
    <w:abstractNumId w:val="21"/>
  </w:num>
  <w:num w:numId="35" w16cid:durableId="1033337022">
    <w:abstractNumId w:val="18"/>
  </w:num>
  <w:num w:numId="36" w16cid:durableId="1653293272">
    <w:abstractNumId w:val="0"/>
  </w:num>
  <w:num w:numId="37" w16cid:durableId="2121797675">
    <w:abstractNumId w:val="8"/>
  </w:num>
  <w:num w:numId="38" w16cid:durableId="11312861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D7B"/>
    <w:rsid w:val="00000470"/>
    <w:rsid w:val="000024F9"/>
    <w:rsid w:val="00006C65"/>
    <w:rsid w:val="00020993"/>
    <w:rsid w:val="00021875"/>
    <w:rsid w:val="00035FF2"/>
    <w:rsid w:val="0004198C"/>
    <w:rsid w:val="00042DC5"/>
    <w:rsid w:val="00045660"/>
    <w:rsid w:val="000572E3"/>
    <w:rsid w:val="00065932"/>
    <w:rsid w:val="00076AAC"/>
    <w:rsid w:val="00080D43"/>
    <w:rsid w:val="00085651"/>
    <w:rsid w:val="000925B4"/>
    <w:rsid w:val="000A40E4"/>
    <w:rsid w:val="000B1887"/>
    <w:rsid w:val="000B72F3"/>
    <w:rsid w:val="000C6CC3"/>
    <w:rsid w:val="000D15F3"/>
    <w:rsid w:val="000D3DD3"/>
    <w:rsid w:val="000D47F7"/>
    <w:rsid w:val="000E0B3C"/>
    <w:rsid w:val="001007F8"/>
    <w:rsid w:val="00110ED8"/>
    <w:rsid w:val="00113B9D"/>
    <w:rsid w:val="0012548B"/>
    <w:rsid w:val="001430F6"/>
    <w:rsid w:val="00144870"/>
    <w:rsid w:val="00162425"/>
    <w:rsid w:val="00165FD3"/>
    <w:rsid w:val="00167D3A"/>
    <w:rsid w:val="0018370C"/>
    <w:rsid w:val="001917F6"/>
    <w:rsid w:val="00196E4D"/>
    <w:rsid w:val="001A7421"/>
    <w:rsid w:val="001B6D80"/>
    <w:rsid w:val="001B6DF5"/>
    <w:rsid w:val="001C3342"/>
    <w:rsid w:val="001D241D"/>
    <w:rsid w:val="001D4793"/>
    <w:rsid w:val="001D4B65"/>
    <w:rsid w:val="001E3930"/>
    <w:rsid w:val="001E621C"/>
    <w:rsid w:val="001F29D9"/>
    <w:rsid w:val="001F6514"/>
    <w:rsid w:val="00203495"/>
    <w:rsid w:val="00220257"/>
    <w:rsid w:val="00221855"/>
    <w:rsid w:val="0022283C"/>
    <w:rsid w:val="002243A4"/>
    <w:rsid w:val="002268FC"/>
    <w:rsid w:val="00227D68"/>
    <w:rsid w:val="002339C7"/>
    <w:rsid w:val="00240F68"/>
    <w:rsid w:val="002542A9"/>
    <w:rsid w:val="002710C5"/>
    <w:rsid w:val="00273D00"/>
    <w:rsid w:val="00280FE0"/>
    <w:rsid w:val="00287121"/>
    <w:rsid w:val="002931E0"/>
    <w:rsid w:val="002976AC"/>
    <w:rsid w:val="002A0C85"/>
    <w:rsid w:val="002B45BB"/>
    <w:rsid w:val="002C14BE"/>
    <w:rsid w:val="002C37BB"/>
    <w:rsid w:val="002D1CF8"/>
    <w:rsid w:val="002E231C"/>
    <w:rsid w:val="003032CD"/>
    <w:rsid w:val="003051E7"/>
    <w:rsid w:val="003173FD"/>
    <w:rsid w:val="0032358B"/>
    <w:rsid w:val="003319C3"/>
    <w:rsid w:val="0033580D"/>
    <w:rsid w:val="00340A61"/>
    <w:rsid w:val="00352977"/>
    <w:rsid w:val="0035789B"/>
    <w:rsid w:val="003632AC"/>
    <w:rsid w:val="00375582"/>
    <w:rsid w:val="00383B3E"/>
    <w:rsid w:val="0039331A"/>
    <w:rsid w:val="0039776D"/>
    <w:rsid w:val="003A6B38"/>
    <w:rsid w:val="003B0460"/>
    <w:rsid w:val="003B5D35"/>
    <w:rsid w:val="003E0A9D"/>
    <w:rsid w:val="003E39CE"/>
    <w:rsid w:val="00403C26"/>
    <w:rsid w:val="00411F6C"/>
    <w:rsid w:val="00420A42"/>
    <w:rsid w:val="00423B54"/>
    <w:rsid w:val="004240BB"/>
    <w:rsid w:val="0042489B"/>
    <w:rsid w:val="004263D7"/>
    <w:rsid w:val="004269FF"/>
    <w:rsid w:val="004413AC"/>
    <w:rsid w:val="0044181C"/>
    <w:rsid w:val="00464AEB"/>
    <w:rsid w:val="004653D2"/>
    <w:rsid w:val="00476F77"/>
    <w:rsid w:val="0048251B"/>
    <w:rsid w:val="0048315A"/>
    <w:rsid w:val="004B01E8"/>
    <w:rsid w:val="004B13A0"/>
    <w:rsid w:val="004B5D4A"/>
    <w:rsid w:val="004C2F04"/>
    <w:rsid w:val="004D7CE2"/>
    <w:rsid w:val="004F51A1"/>
    <w:rsid w:val="00507B5A"/>
    <w:rsid w:val="00512D71"/>
    <w:rsid w:val="005263D0"/>
    <w:rsid w:val="0053009B"/>
    <w:rsid w:val="0053410E"/>
    <w:rsid w:val="005445C4"/>
    <w:rsid w:val="005452F5"/>
    <w:rsid w:val="00555F23"/>
    <w:rsid w:val="00557AD0"/>
    <w:rsid w:val="0059433B"/>
    <w:rsid w:val="005963FE"/>
    <w:rsid w:val="00596C2D"/>
    <w:rsid w:val="005A12AE"/>
    <w:rsid w:val="005B60CC"/>
    <w:rsid w:val="005C091F"/>
    <w:rsid w:val="005C49F7"/>
    <w:rsid w:val="005D759F"/>
    <w:rsid w:val="00600705"/>
    <w:rsid w:val="00612DEB"/>
    <w:rsid w:val="00614DC8"/>
    <w:rsid w:val="00617BCE"/>
    <w:rsid w:val="00617DA3"/>
    <w:rsid w:val="00624E63"/>
    <w:rsid w:val="00626979"/>
    <w:rsid w:val="0063436E"/>
    <w:rsid w:val="00636532"/>
    <w:rsid w:val="006534A9"/>
    <w:rsid w:val="00656F14"/>
    <w:rsid w:val="00657789"/>
    <w:rsid w:val="00665E27"/>
    <w:rsid w:val="00666892"/>
    <w:rsid w:val="00676DD9"/>
    <w:rsid w:val="00690D30"/>
    <w:rsid w:val="00693C92"/>
    <w:rsid w:val="0069476A"/>
    <w:rsid w:val="00694FE6"/>
    <w:rsid w:val="006A01F2"/>
    <w:rsid w:val="006B00CD"/>
    <w:rsid w:val="006B3D5C"/>
    <w:rsid w:val="006D31FB"/>
    <w:rsid w:val="006F1A78"/>
    <w:rsid w:val="006F432D"/>
    <w:rsid w:val="007043E7"/>
    <w:rsid w:val="007053EF"/>
    <w:rsid w:val="0074354E"/>
    <w:rsid w:val="00754863"/>
    <w:rsid w:val="0076713D"/>
    <w:rsid w:val="00772A75"/>
    <w:rsid w:val="00773274"/>
    <w:rsid w:val="0078017B"/>
    <w:rsid w:val="00781EE1"/>
    <w:rsid w:val="00792F69"/>
    <w:rsid w:val="00796C87"/>
    <w:rsid w:val="007A5696"/>
    <w:rsid w:val="007C2450"/>
    <w:rsid w:val="007C4ACC"/>
    <w:rsid w:val="007D3350"/>
    <w:rsid w:val="007D5D7B"/>
    <w:rsid w:val="007E3F21"/>
    <w:rsid w:val="008047F8"/>
    <w:rsid w:val="00815C8E"/>
    <w:rsid w:val="00822C31"/>
    <w:rsid w:val="0082540D"/>
    <w:rsid w:val="00825B4C"/>
    <w:rsid w:val="008374A2"/>
    <w:rsid w:val="008550F8"/>
    <w:rsid w:val="00857C0A"/>
    <w:rsid w:val="00862C1A"/>
    <w:rsid w:val="00867637"/>
    <w:rsid w:val="008825B6"/>
    <w:rsid w:val="0088311B"/>
    <w:rsid w:val="00894763"/>
    <w:rsid w:val="00897118"/>
    <w:rsid w:val="008B0896"/>
    <w:rsid w:val="008C43C5"/>
    <w:rsid w:val="008C5001"/>
    <w:rsid w:val="008F0975"/>
    <w:rsid w:val="008F6DF6"/>
    <w:rsid w:val="00900059"/>
    <w:rsid w:val="00925D07"/>
    <w:rsid w:val="00930A1C"/>
    <w:rsid w:val="0094092E"/>
    <w:rsid w:val="00941FAE"/>
    <w:rsid w:val="00954535"/>
    <w:rsid w:val="00956A4E"/>
    <w:rsid w:val="00972BA0"/>
    <w:rsid w:val="00984F26"/>
    <w:rsid w:val="009A19CB"/>
    <w:rsid w:val="009B2E17"/>
    <w:rsid w:val="009B69EA"/>
    <w:rsid w:val="009C3646"/>
    <w:rsid w:val="009D160F"/>
    <w:rsid w:val="009D6A95"/>
    <w:rsid w:val="00A013F5"/>
    <w:rsid w:val="00A0475F"/>
    <w:rsid w:val="00A35711"/>
    <w:rsid w:val="00A3634C"/>
    <w:rsid w:val="00A40550"/>
    <w:rsid w:val="00A4491F"/>
    <w:rsid w:val="00A5319A"/>
    <w:rsid w:val="00A54694"/>
    <w:rsid w:val="00A630CA"/>
    <w:rsid w:val="00A70B52"/>
    <w:rsid w:val="00A756BB"/>
    <w:rsid w:val="00AA0746"/>
    <w:rsid w:val="00AA39A2"/>
    <w:rsid w:val="00AB41E9"/>
    <w:rsid w:val="00AB56D0"/>
    <w:rsid w:val="00AD45A5"/>
    <w:rsid w:val="00AE7833"/>
    <w:rsid w:val="00AF7983"/>
    <w:rsid w:val="00B02D52"/>
    <w:rsid w:val="00B04282"/>
    <w:rsid w:val="00B1625B"/>
    <w:rsid w:val="00B17837"/>
    <w:rsid w:val="00B34BC9"/>
    <w:rsid w:val="00B47A5D"/>
    <w:rsid w:val="00B55503"/>
    <w:rsid w:val="00B57262"/>
    <w:rsid w:val="00B6601D"/>
    <w:rsid w:val="00B76440"/>
    <w:rsid w:val="00BA020B"/>
    <w:rsid w:val="00BB2AF5"/>
    <w:rsid w:val="00BB5BCE"/>
    <w:rsid w:val="00BC3C6E"/>
    <w:rsid w:val="00BC3F3C"/>
    <w:rsid w:val="00BC77E3"/>
    <w:rsid w:val="00BD1E1E"/>
    <w:rsid w:val="00BD2845"/>
    <w:rsid w:val="00BD4473"/>
    <w:rsid w:val="00BD469A"/>
    <w:rsid w:val="00BE5094"/>
    <w:rsid w:val="00BF2F77"/>
    <w:rsid w:val="00C000A1"/>
    <w:rsid w:val="00C0237F"/>
    <w:rsid w:val="00C11B45"/>
    <w:rsid w:val="00C124C0"/>
    <w:rsid w:val="00C15DB2"/>
    <w:rsid w:val="00C1796E"/>
    <w:rsid w:val="00C349BD"/>
    <w:rsid w:val="00C36FB0"/>
    <w:rsid w:val="00C44999"/>
    <w:rsid w:val="00C46C7E"/>
    <w:rsid w:val="00C50517"/>
    <w:rsid w:val="00C50B4A"/>
    <w:rsid w:val="00C564EC"/>
    <w:rsid w:val="00C6005C"/>
    <w:rsid w:val="00C67EF1"/>
    <w:rsid w:val="00C86775"/>
    <w:rsid w:val="00C873D1"/>
    <w:rsid w:val="00C91EDD"/>
    <w:rsid w:val="00CA0245"/>
    <w:rsid w:val="00CB56DE"/>
    <w:rsid w:val="00CC4892"/>
    <w:rsid w:val="00CD0C18"/>
    <w:rsid w:val="00CD4C52"/>
    <w:rsid w:val="00CE70AD"/>
    <w:rsid w:val="00D01E60"/>
    <w:rsid w:val="00D12E12"/>
    <w:rsid w:val="00D24DA9"/>
    <w:rsid w:val="00D279F3"/>
    <w:rsid w:val="00D34C01"/>
    <w:rsid w:val="00D4605E"/>
    <w:rsid w:val="00D47BBD"/>
    <w:rsid w:val="00D50D88"/>
    <w:rsid w:val="00D524A9"/>
    <w:rsid w:val="00D623F5"/>
    <w:rsid w:val="00D62F97"/>
    <w:rsid w:val="00D84486"/>
    <w:rsid w:val="00D85994"/>
    <w:rsid w:val="00D87B8B"/>
    <w:rsid w:val="00D94540"/>
    <w:rsid w:val="00D94B96"/>
    <w:rsid w:val="00D95593"/>
    <w:rsid w:val="00DC04F2"/>
    <w:rsid w:val="00DC0E1B"/>
    <w:rsid w:val="00DC7495"/>
    <w:rsid w:val="00DD130E"/>
    <w:rsid w:val="00DF16C4"/>
    <w:rsid w:val="00E00FD8"/>
    <w:rsid w:val="00E03402"/>
    <w:rsid w:val="00E04AE1"/>
    <w:rsid w:val="00E05904"/>
    <w:rsid w:val="00E15157"/>
    <w:rsid w:val="00E17A1F"/>
    <w:rsid w:val="00E27FE0"/>
    <w:rsid w:val="00E32476"/>
    <w:rsid w:val="00E32702"/>
    <w:rsid w:val="00E379C3"/>
    <w:rsid w:val="00E411F4"/>
    <w:rsid w:val="00E458D8"/>
    <w:rsid w:val="00E509E7"/>
    <w:rsid w:val="00E65FF5"/>
    <w:rsid w:val="00E809AD"/>
    <w:rsid w:val="00E96D6B"/>
    <w:rsid w:val="00EA14DF"/>
    <w:rsid w:val="00EB3045"/>
    <w:rsid w:val="00EB4655"/>
    <w:rsid w:val="00EB68CE"/>
    <w:rsid w:val="00EC5DBF"/>
    <w:rsid w:val="00ED20D7"/>
    <w:rsid w:val="00ED68B1"/>
    <w:rsid w:val="00EF464B"/>
    <w:rsid w:val="00F02F52"/>
    <w:rsid w:val="00F05941"/>
    <w:rsid w:val="00F10DF9"/>
    <w:rsid w:val="00F209D6"/>
    <w:rsid w:val="00F24E41"/>
    <w:rsid w:val="00F3647B"/>
    <w:rsid w:val="00F46A37"/>
    <w:rsid w:val="00F50F14"/>
    <w:rsid w:val="00F74274"/>
    <w:rsid w:val="00F74C76"/>
    <w:rsid w:val="00F75B2D"/>
    <w:rsid w:val="00F81A63"/>
    <w:rsid w:val="00F8554A"/>
    <w:rsid w:val="00F90310"/>
    <w:rsid w:val="00F9339F"/>
    <w:rsid w:val="00F95DB1"/>
    <w:rsid w:val="00F97A1B"/>
    <w:rsid w:val="00FA2A83"/>
    <w:rsid w:val="00FA2DCB"/>
    <w:rsid w:val="00FA66BD"/>
    <w:rsid w:val="00FB1DD2"/>
    <w:rsid w:val="00FB1F25"/>
    <w:rsid w:val="00FB757D"/>
    <w:rsid w:val="00FB7A22"/>
    <w:rsid w:val="00FC6EC4"/>
    <w:rsid w:val="00FE0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7E3CC"/>
  <w15:docId w15:val="{DFC82DF5-09BB-458D-A5A9-C69C2B84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423B54"/>
    <w:pPr>
      <w:spacing w:after="120"/>
      <w:jc w:val="left"/>
    </w:pPr>
    <w:rPr>
      <w:rFonts w:ascii="Segoe UI Semilight" w:hAnsi="Segoe UI Semilight"/>
    </w:rPr>
  </w:style>
  <w:style w:type="paragraph" w:styleId="Titre1">
    <w:name w:val="heading 1"/>
    <w:aliases w:val="titre niv. 1"/>
    <w:basedOn w:val="Normal"/>
    <w:next w:val="Normal"/>
    <w:link w:val="Titre1Car"/>
    <w:autoRedefine/>
    <w:qFormat/>
    <w:rsid w:val="00B17837"/>
    <w:pPr>
      <w:keepNext/>
      <w:spacing w:after="0"/>
      <w:jc w:val="center"/>
      <w:outlineLvl w:val="0"/>
    </w:pPr>
    <w:rPr>
      <w:rFonts w:asciiTheme="majorHAnsi" w:hAnsiTheme="majorHAnsi"/>
      <w:b/>
      <w:color w:val="FFFFFF" w:themeColor="background1"/>
      <w:sz w:val="36"/>
    </w:rPr>
  </w:style>
  <w:style w:type="paragraph" w:styleId="Titre2">
    <w:name w:val="heading 2"/>
    <w:basedOn w:val="Normal"/>
    <w:next w:val="Normal"/>
    <w:link w:val="Titre2Car"/>
    <w:rsid w:val="00FA2DC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48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34C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55E4F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80F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8E78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56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66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D241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8315A"/>
    <w:rPr>
      <w:color w:val="808080"/>
    </w:rPr>
  </w:style>
  <w:style w:type="paragraph" w:styleId="Sansinterligne">
    <w:name w:val="No Spacing"/>
    <w:link w:val="SansinterligneCar"/>
    <w:uiPriority w:val="1"/>
    <w:rsid w:val="00557AD0"/>
    <w:pPr>
      <w:spacing w:line="240" w:lineRule="auto"/>
      <w:jc w:val="left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57AD0"/>
    <w:rPr>
      <w:rFonts w:eastAsiaTheme="minorEastAsia"/>
      <w:lang w:eastAsia="fr-FR"/>
    </w:rPr>
  </w:style>
  <w:style w:type="character" w:customStyle="1" w:styleId="Titre1Car">
    <w:name w:val="Titre 1 Car"/>
    <w:aliases w:val="titre niv. 1 Car"/>
    <w:basedOn w:val="Policepardfaut"/>
    <w:link w:val="Titre1"/>
    <w:rsid w:val="00B17837"/>
    <w:rPr>
      <w:rFonts w:asciiTheme="majorHAnsi" w:hAnsiTheme="majorHAnsi"/>
      <w:b/>
      <w:color w:val="FFFFFF" w:themeColor="background1"/>
      <w:sz w:val="3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57AD0"/>
    <w:pPr>
      <w:spacing w:line="259" w:lineRule="auto"/>
      <w:outlineLvl w:val="9"/>
    </w:pPr>
    <w:rPr>
      <w:lang w:eastAsia="fr-FR"/>
    </w:rPr>
  </w:style>
  <w:style w:type="paragraph" w:customStyle="1" w:styleId="titregnral">
    <w:name w:val="titre général"/>
    <w:basedOn w:val="Normal"/>
    <w:next w:val="Normal"/>
    <w:link w:val="titregnralCar"/>
    <w:qFormat/>
    <w:rsid w:val="00423B54"/>
    <w:pPr>
      <w:shd w:val="clear" w:color="auto" w:fill="2BBEA1" w:themeFill="accent1"/>
      <w:spacing w:before="240" w:after="360"/>
      <w:jc w:val="center"/>
    </w:pPr>
    <w:rPr>
      <w:rFonts w:ascii="Marvel" w:hAnsi="Marvel" w:cs="Segoe UI Semilight"/>
      <w:caps/>
      <w:color w:val="FFFFFF" w:themeColor="background1"/>
      <w:spacing w:val="14"/>
      <w:sz w:val="40"/>
      <w:szCs w:val="40"/>
    </w:rPr>
  </w:style>
  <w:style w:type="paragraph" w:styleId="Titre">
    <w:name w:val="Title"/>
    <w:aliases w:val="titre niv. 2"/>
    <w:basedOn w:val="Normal"/>
    <w:next w:val="Normal"/>
    <w:link w:val="TitreCar"/>
    <w:qFormat/>
    <w:rsid w:val="00423B54"/>
    <w:pPr>
      <w:keepNext/>
      <w:spacing w:before="240"/>
    </w:pPr>
    <w:rPr>
      <w:rFonts w:ascii="Josefin Sans" w:hAnsi="Josefin Sans" w:cstheme="minorHAnsi"/>
      <w:b/>
      <w:color w:val="119AB0" w:themeColor="accent2"/>
      <w:sz w:val="24"/>
    </w:rPr>
  </w:style>
  <w:style w:type="character" w:customStyle="1" w:styleId="titregnralCar">
    <w:name w:val="titre général Car"/>
    <w:basedOn w:val="Policepardfaut"/>
    <w:link w:val="titregnral"/>
    <w:rsid w:val="00423B54"/>
    <w:rPr>
      <w:rFonts w:ascii="Marvel" w:hAnsi="Marvel" w:cs="Segoe UI Semilight"/>
      <w:caps/>
      <w:color w:val="FFFFFF" w:themeColor="background1"/>
      <w:spacing w:val="14"/>
      <w:sz w:val="40"/>
      <w:szCs w:val="40"/>
      <w:shd w:val="clear" w:color="auto" w:fill="2BBEA1" w:themeFill="accent1"/>
    </w:rPr>
  </w:style>
  <w:style w:type="character" w:customStyle="1" w:styleId="TitreCar">
    <w:name w:val="Titre Car"/>
    <w:aliases w:val="titre niv. 2 Car"/>
    <w:basedOn w:val="Policepardfaut"/>
    <w:link w:val="Titre"/>
    <w:rsid w:val="00423B54"/>
    <w:rPr>
      <w:rFonts w:ascii="Josefin Sans" w:hAnsi="Josefin Sans" w:cstheme="minorHAnsi"/>
      <w:b/>
      <w:color w:val="119AB0" w:themeColor="accent2"/>
      <w:sz w:val="24"/>
    </w:rPr>
  </w:style>
  <w:style w:type="paragraph" w:styleId="Sous-titre">
    <w:name w:val="Subtitle"/>
    <w:aliases w:val="liste niv. 1"/>
    <w:basedOn w:val="Paragraphedeliste"/>
    <w:next w:val="Normal"/>
    <w:link w:val="Sous-titreCar"/>
    <w:autoRedefine/>
    <w:uiPriority w:val="11"/>
    <w:qFormat/>
    <w:rsid w:val="00280FE0"/>
    <w:pPr>
      <w:numPr>
        <w:numId w:val="11"/>
      </w:numPr>
      <w:spacing w:after="0"/>
      <w:ind w:left="714" w:hanging="357"/>
    </w:pPr>
  </w:style>
  <w:style w:type="character" w:customStyle="1" w:styleId="Sous-titreCar">
    <w:name w:val="Sous-titre Car"/>
    <w:aliases w:val="liste niv. 1 Car"/>
    <w:basedOn w:val="Policepardfaut"/>
    <w:link w:val="Sous-titre"/>
    <w:uiPriority w:val="11"/>
    <w:rsid w:val="00280FE0"/>
    <w:rPr>
      <w:rFonts w:ascii="Segoe UI Semilight" w:hAnsi="Segoe UI Semilight"/>
    </w:rPr>
  </w:style>
  <w:style w:type="character" w:styleId="Accentuationlgre">
    <w:name w:val="Subtle Emphasis"/>
    <w:aliases w:val="liste niv. 2"/>
    <w:uiPriority w:val="19"/>
    <w:qFormat/>
    <w:rsid w:val="003319C3"/>
  </w:style>
  <w:style w:type="character" w:styleId="Rfrenceintense">
    <w:name w:val="Intense Reference"/>
    <w:basedOn w:val="Policepardfaut"/>
    <w:uiPriority w:val="32"/>
    <w:qFormat/>
    <w:rsid w:val="003319C3"/>
    <w:rPr>
      <w:b/>
      <w:bCs/>
      <w:smallCaps/>
      <w:color w:val="2BBEA1" w:themeColor="accent1"/>
      <w:spacing w:val="5"/>
    </w:rPr>
  </w:style>
  <w:style w:type="paragraph" w:customStyle="1" w:styleId="DecimalAligned">
    <w:name w:val="Decimal Aligned"/>
    <w:basedOn w:val="Normal"/>
    <w:uiPriority w:val="40"/>
    <w:rsid w:val="003319C3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3319C3"/>
    <w:pPr>
      <w:spacing w:after="0" w:line="240" w:lineRule="auto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319C3"/>
    <w:rPr>
      <w:rFonts w:eastAsiaTheme="minorEastAsia" w:cs="Times New Roman"/>
      <w:sz w:val="20"/>
      <w:szCs w:val="20"/>
      <w:lang w:eastAsia="fr-FR"/>
    </w:rPr>
  </w:style>
  <w:style w:type="table" w:styleId="Trameclaire-Accent1">
    <w:name w:val="Light Shading Accent 1"/>
    <w:basedOn w:val="TableauNormal"/>
    <w:uiPriority w:val="60"/>
    <w:rsid w:val="003319C3"/>
    <w:pPr>
      <w:spacing w:line="240" w:lineRule="auto"/>
      <w:jc w:val="left"/>
    </w:pPr>
    <w:rPr>
      <w:rFonts w:eastAsiaTheme="minorEastAsia"/>
      <w:color w:val="208E78" w:themeColor="accent1" w:themeShade="BF"/>
      <w:lang w:eastAsia="fr-FR"/>
    </w:rPr>
    <w:tblPr>
      <w:tblStyleRowBandSize w:val="1"/>
      <w:tblStyleColBandSize w:val="1"/>
      <w:tblBorders>
        <w:top w:val="single" w:sz="8" w:space="0" w:color="2BBEA1" w:themeColor="accent1"/>
        <w:bottom w:val="single" w:sz="8" w:space="0" w:color="2BBEA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BEA1" w:themeColor="accent1"/>
          <w:left w:val="nil"/>
          <w:bottom w:val="single" w:sz="8" w:space="0" w:color="2BBEA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BEA1" w:themeColor="accent1"/>
          <w:left w:val="nil"/>
          <w:bottom w:val="single" w:sz="8" w:space="0" w:color="2BBEA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</w:style>
  <w:style w:type="table" w:styleId="Listemoyenne2-Accent1">
    <w:name w:val="Medium List 2 Accent 1"/>
    <w:basedOn w:val="TableauNormal"/>
    <w:uiPriority w:val="66"/>
    <w:rsid w:val="00507B5A"/>
    <w:pPr>
      <w:spacing w:line="240" w:lineRule="auto"/>
      <w:jc w:val="left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2BBEA1" w:themeColor="accent1"/>
        <w:left w:val="single" w:sz="8" w:space="0" w:color="2BBEA1" w:themeColor="accent1"/>
        <w:bottom w:val="single" w:sz="8" w:space="0" w:color="2BBEA1" w:themeColor="accent1"/>
        <w:right w:val="single" w:sz="8" w:space="0" w:color="2BBEA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BEA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BBEA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BEA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BEA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F2E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dutableau">
    <w:name w:val="Table Grid"/>
    <w:basedOn w:val="TableauNormal"/>
    <w:uiPriority w:val="39"/>
    <w:rsid w:val="00507B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1">
    <w:name w:val="tableau 1"/>
    <w:basedOn w:val="TableauNormal"/>
    <w:uiPriority w:val="99"/>
    <w:rsid w:val="00507B5A"/>
    <w:pPr>
      <w:spacing w:line="240" w:lineRule="auto"/>
      <w:jc w:val="left"/>
    </w:pPr>
    <w:tblPr/>
  </w:style>
  <w:style w:type="character" w:styleId="Titredulivre">
    <w:name w:val="Book Title"/>
    <w:aliases w:val="citation"/>
    <w:uiPriority w:val="33"/>
    <w:qFormat/>
    <w:rsid w:val="00423B54"/>
    <w:rPr>
      <w:rFonts w:ascii="Lato Light" w:hAnsi="Lato Light"/>
      <w:bCs/>
      <w:i/>
      <w:iCs/>
      <w:spacing w:val="5"/>
      <w:sz w:val="22"/>
    </w:rPr>
  </w:style>
  <w:style w:type="paragraph" w:styleId="TM1">
    <w:name w:val="toc 1"/>
    <w:basedOn w:val="Normal"/>
    <w:next w:val="Normal"/>
    <w:autoRedefine/>
    <w:uiPriority w:val="39"/>
    <w:unhideWhenUsed/>
    <w:rsid w:val="00E15157"/>
    <w:pPr>
      <w:tabs>
        <w:tab w:val="right" w:leader="dot" w:pos="9628"/>
      </w:tabs>
      <w:spacing w:before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02D52"/>
    <w:rPr>
      <w:color w:val="F49100" w:themeColor="hyperlink"/>
      <w:u w:val="single"/>
    </w:rPr>
  </w:style>
  <w:style w:type="character" w:customStyle="1" w:styleId="Titre2Car">
    <w:name w:val="Titre 2 Car"/>
    <w:basedOn w:val="Policepardfaut"/>
    <w:link w:val="Titre2"/>
    <w:rsid w:val="00FA2DCB"/>
    <w:rPr>
      <w:rFonts w:ascii="Times New Roman" w:eastAsia="Times New Roman" w:hAnsi="Times New Roman" w:cs="Times New Roman"/>
      <w:sz w:val="4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FA2DC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FA2DCB"/>
    <w:rPr>
      <w:rFonts w:ascii="Times New Roman" w:eastAsia="Times New Roman" w:hAnsi="Times New Roman" w:cs="Times New Roman"/>
      <w:sz w:val="28"/>
      <w:szCs w:val="24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FA2DCB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FA2DCB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A2DCB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A2DCB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A2DCB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A2DCB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A2DCB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A2DCB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B0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00CD"/>
    <w:rPr>
      <w:rFonts w:ascii="Segoe UI Semilight" w:hAnsi="Segoe UI Semilight"/>
    </w:rPr>
  </w:style>
  <w:style w:type="paragraph" w:styleId="Pieddepage">
    <w:name w:val="footer"/>
    <w:basedOn w:val="Normal"/>
    <w:link w:val="PieddepageCar"/>
    <w:uiPriority w:val="99"/>
    <w:unhideWhenUsed/>
    <w:rsid w:val="006B0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00CD"/>
    <w:rPr>
      <w:rFonts w:ascii="Segoe UI Semilight" w:hAnsi="Segoe UI Semilight"/>
    </w:rPr>
  </w:style>
  <w:style w:type="character" w:customStyle="1" w:styleId="Titre4Car">
    <w:name w:val="Titre 4 Car"/>
    <w:basedOn w:val="Policepardfaut"/>
    <w:link w:val="Titre4"/>
    <w:uiPriority w:val="9"/>
    <w:rsid w:val="00280FE0"/>
    <w:rPr>
      <w:rFonts w:asciiTheme="majorHAnsi" w:eastAsiaTheme="majorEastAsia" w:hAnsiTheme="majorHAnsi" w:cstheme="majorBidi"/>
      <w:i/>
      <w:iCs/>
      <w:color w:val="208E78" w:themeColor="accent1" w:themeShade="BF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80FE0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80FE0"/>
    <w:rPr>
      <w:rFonts w:ascii="Segoe UI Semilight" w:hAnsi="Segoe UI Semilight"/>
    </w:rPr>
  </w:style>
  <w:style w:type="character" w:customStyle="1" w:styleId="Trameclaire-Accent2Car">
    <w:name w:val="Trame claire - Accent 2 Car"/>
    <w:link w:val="Trameclaire-Accent2"/>
    <w:uiPriority w:val="60"/>
    <w:rsid w:val="00280FE0"/>
    <w:rPr>
      <w:i/>
      <w:iCs/>
      <w:noProof/>
      <w:color w:val="5B9BD5"/>
      <w:sz w:val="22"/>
    </w:rPr>
  </w:style>
  <w:style w:type="table" w:styleId="Trameclaire-Accent2">
    <w:name w:val="Light Shading Accent 2"/>
    <w:basedOn w:val="TableauNormal"/>
    <w:link w:val="Trameclaire-Accent2Car"/>
    <w:uiPriority w:val="60"/>
    <w:semiHidden/>
    <w:unhideWhenUsed/>
    <w:rsid w:val="00280FE0"/>
    <w:pPr>
      <w:spacing w:line="240" w:lineRule="auto"/>
    </w:pPr>
    <w:rPr>
      <w:i/>
      <w:iCs/>
      <w:noProof/>
      <w:color w:val="5B9BD5"/>
    </w:rPr>
    <w:tblPr>
      <w:tblStyleRowBandSize w:val="1"/>
      <w:tblStyleColBandSize w:val="1"/>
      <w:tblBorders>
        <w:top w:val="single" w:sz="8" w:space="0" w:color="119AB0" w:themeColor="accent2"/>
        <w:bottom w:val="single" w:sz="8" w:space="0" w:color="119AB0" w:themeColor="accent2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119AB0" w:themeColor="accent2"/>
          <w:left w:val="nil"/>
          <w:bottom w:val="single" w:sz="8" w:space="0" w:color="119AB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119AB0" w:themeColor="accent2"/>
          <w:left w:val="nil"/>
          <w:bottom w:val="single" w:sz="8" w:space="0" w:color="119AB0" w:themeColor="accent2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8" w:themeFill="accent2" w:themeFillTint="3F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B55503"/>
    <w:rPr>
      <w:color w:val="D0A894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34C01"/>
    <w:rPr>
      <w:rFonts w:asciiTheme="majorHAnsi" w:eastAsiaTheme="majorEastAsia" w:hAnsiTheme="majorHAnsi" w:cstheme="majorBidi"/>
      <w:color w:val="155E4F" w:themeColor="accent1" w:themeShade="7F"/>
      <w:sz w:val="24"/>
      <w:szCs w:val="24"/>
    </w:rPr>
  </w:style>
  <w:style w:type="paragraph" w:customStyle="1" w:styleId="Listecouleur-Accent11">
    <w:name w:val="Liste couleur - Accent 11"/>
    <w:basedOn w:val="Normal"/>
    <w:uiPriority w:val="34"/>
    <w:qFormat/>
    <w:rsid w:val="00F9339F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oogle%20Drive\dossier%20professionnel\lyc&#233;e%20Gutenberg\300%20-%20organisation%20de%20l'&#233;tablissement\306%20-%20papeterie%20-%20logo%20-%20communication\modele_gutenberg02.dotx" TargetMode="External"/></Relationships>
</file>

<file path=word/theme/theme1.xml><?xml version="1.0" encoding="utf-8"?>
<a:theme xmlns:a="http://schemas.openxmlformats.org/drawingml/2006/main" name="gutenberg">
  <a:themeElements>
    <a:clrScheme name="Personnalisé 6">
      <a:dk1>
        <a:sysClr val="windowText" lastClr="000000"/>
      </a:dk1>
      <a:lt1>
        <a:sysClr val="window" lastClr="FFFFFF"/>
      </a:lt1>
      <a:dk2>
        <a:srgbClr val="2663AD"/>
      </a:dk2>
      <a:lt2>
        <a:srgbClr val="BD226E"/>
      </a:lt2>
      <a:accent1>
        <a:srgbClr val="2BBEA1"/>
      </a:accent1>
      <a:accent2>
        <a:srgbClr val="119AB0"/>
      </a:accent2>
      <a:accent3>
        <a:srgbClr val="FC6C39"/>
      </a:accent3>
      <a:accent4>
        <a:srgbClr val="D33940"/>
      </a:accent4>
      <a:accent5>
        <a:srgbClr val="7CCA62"/>
      </a:accent5>
      <a:accent6>
        <a:srgbClr val="A5C249"/>
      </a:accent6>
      <a:hlink>
        <a:srgbClr val="F49100"/>
      </a:hlink>
      <a:folHlink>
        <a:srgbClr val="D0A894"/>
      </a:folHlink>
    </a:clrScheme>
    <a:fontScheme name="Personnalisé 1">
      <a:majorFont>
        <a:latin typeface="Marvel"/>
        <a:ea typeface=""/>
        <a:cs typeface=""/>
      </a:majorFont>
      <a:minorFont>
        <a:latin typeface="Segoe UI Semi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ECD29-BBE2-4209-B875-368CBE00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modele_gutenberg02</Template>
  <TotalTime>4</TotalTime>
  <Pages>2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Lalive</dc:creator>
  <cp:lastModifiedBy>isabelle Leforestier</cp:lastModifiedBy>
  <cp:revision>2</cp:revision>
  <cp:lastPrinted>2022-07-01T08:45:00Z</cp:lastPrinted>
  <dcterms:created xsi:type="dcterms:W3CDTF">2024-08-27T07:57:00Z</dcterms:created>
  <dcterms:modified xsi:type="dcterms:W3CDTF">2024-08-27T07:57:00Z</dcterms:modified>
</cp:coreProperties>
</file>