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E427B" w14:textId="5359F1E5" w:rsidR="00EC5DBF" w:rsidRPr="002F7156" w:rsidRDefault="002F7156" w:rsidP="002F7156">
      <w:pPr>
        <w:jc w:val="center"/>
        <w:rPr>
          <w:b/>
          <w:bCs/>
          <w:sz w:val="28"/>
          <w:szCs w:val="28"/>
        </w:rPr>
      </w:pPr>
      <w:r w:rsidRPr="002F7156">
        <w:rPr>
          <w:b/>
          <w:bCs/>
          <w:sz w:val="28"/>
          <w:szCs w:val="28"/>
        </w:rPr>
        <w:t>RENTRÉE 202</w:t>
      </w:r>
      <w:r w:rsidR="00527580">
        <w:rPr>
          <w:b/>
          <w:bCs/>
          <w:sz w:val="28"/>
          <w:szCs w:val="28"/>
        </w:rPr>
        <w:t>3</w:t>
      </w:r>
      <w:r w:rsidRPr="002F7156">
        <w:rPr>
          <w:b/>
          <w:bCs/>
          <w:sz w:val="28"/>
          <w:szCs w:val="28"/>
        </w:rPr>
        <w:t>-202</w:t>
      </w:r>
      <w:r w:rsidR="00527580">
        <w:rPr>
          <w:b/>
          <w:bCs/>
          <w:sz w:val="28"/>
          <w:szCs w:val="28"/>
        </w:rPr>
        <w:t>4</w:t>
      </w:r>
    </w:p>
    <w:p w14:paraId="126949DE" w14:textId="77777777" w:rsidR="00AA0746" w:rsidRDefault="00AA0746"/>
    <w:tbl>
      <w:tblPr>
        <w:tblStyle w:val="Grilledutableau"/>
        <w:tblW w:w="24372" w:type="dxa"/>
        <w:tblLayout w:type="fixed"/>
        <w:tblLook w:val="04A0" w:firstRow="1" w:lastRow="0" w:firstColumn="1" w:lastColumn="0" w:noHBand="0" w:noVBand="1"/>
      </w:tblPr>
      <w:tblGrid>
        <w:gridCol w:w="2268"/>
        <w:gridCol w:w="7367"/>
        <w:gridCol w:w="7367"/>
        <w:gridCol w:w="7370"/>
      </w:tblGrid>
      <w:tr w:rsidR="00636532" w14:paraId="77853F5E" w14:textId="5EF28AA8" w:rsidTr="00A25B9E">
        <w:trPr>
          <w:trHeight w:val="340"/>
        </w:trPr>
        <w:tc>
          <w:tcPr>
            <w:tcW w:w="9635" w:type="dxa"/>
            <w:gridSpan w:val="2"/>
            <w:tcBorders>
              <w:top w:val="dotted" w:sz="4" w:space="0" w:color="2BBEA1" w:themeColor="accent1"/>
              <w:left w:val="nil"/>
              <w:bottom w:val="dotted" w:sz="4" w:space="0" w:color="2BBEA1"/>
              <w:right w:val="nil"/>
            </w:tcBorders>
            <w:shd w:val="clear" w:color="auto" w:fill="2BBEA1" w:themeFill="accent1"/>
            <w:vAlign w:val="center"/>
          </w:tcPr>
          <w:p w14:paraId="6C4393AD" w14:textId="77777777" w:rsidR="00636532" w:rsidRPr="00EC5DBF" w:rsidRDefault="00636532" w:rsidP="00EC5DBF">
            <w:pPr>
              <w:pStyle w:val="titregnral"/>
              <w:spacing w:before="0" w:after="0"/>
              <w:outlineLvl w:val="0"/>
              <w:rPr>
                <w:sz w:val="36"/>
              </w:rPr>
            </w:pPr>
            <w:bookmarkStart w:id="0" w:name="_Toc523378323"/>
            <w:r w:rsidRPr="00EC5DBF">
              <w:rPr>
                <w:sz w:val="36"/>
              </w:rPr>
              <w:t>ACCUEIL DES ÉLÈVES</w:t>
            </w:r>
            <w:bookmarkEnd w:id="0"/>
          </w:p>
        </w:tc>
        <w:tc>
          <w:tcPr>
            <w:tcW w:w="7367" w:type="dxa"/>
            <w:tcBorders>
              <w:top w:val="dotted" w:sz="4" w:space="0" w:color="2BBEA1" w:themeColor="accent1"/>
              <w:left w:val="nil"/>
              <w:bottom w:val="dotted" w:sz="4" w:space="0" w:color="2BBEA1"/>
              <w:right w:val="nil"/>
            </w:tcBorders>
            <w:shd w:val="clear" w:color="auto" w:fill="2BBEA1" w:themeFill="accent1"/>
          </w:tcPr>
          <w:p w14:paraId="0F372637" w14:textId="77777777" w:rsidR="00636532" w:rsidRPr="00EC5DBF" w:rsidRDefault="00636532" w:rsidP="00EC5DBF">
            <w:pPr>
              <w:pStyle w:val="titregnral"/>
              <w:spacing w:before="0" w:after="0"/>
              <w:outlineLvl w:val="0"/>
              <w:rPr>
                <w:sz w:val="36"/>
              </w:rPr>
            </w:pPr>
          </w:p>
        </w:tc>
        <w:tc>
          <w:tcPr>
            <w:tcW w:w="7370" w:type="dxa"/>
            <w:tcBorders>
              <w:top w:val="dotted" w:sz="4" w:space="0" w:color="2BBEA1" w:themeColor="accent1"/>
              <w:left w:val="nil"/>
              <w:bottom w:val="dotted" w:sz="4" w:space="0" w:color="2BBEA1"/>
              <w:right w:val="nil"/>
            </w:tcBorders>
            <w:shd w:val="clear" w:color="auto" w:fill="2BBEA1" w:themeFill="accent1"/>
          </w:tcPr>
          <w:p w14:paraId="19BE32D7" w14:textId="757E740E" w:rsidR="00636532" w:rsidRPr="00EC5DBF" w:rsidRDefault="00636532" w:rsidP="00EC5DBF">
            <w:pPr>
              <w:pStyle w:val="titregnral"/>
              <w:spacing w:before="0" w:after="0"/>
              <w:outlineLvl w:val="0"/>
              <w:rPr>
                <w:sz w:val="36"/>
              </w:rPr>
            </w:pPr>
          </w:p>
        </w:tc>
      </w:tr>
      <w:tr w:rsidR="00636532" w14:paraId="2F5CDA34" w14:textId="30B1137C" w:rsidTr="00A25B9E">
        <w:trPr>
          <w:trHeight w:val="340"/>
        </w:trPr>
        <w:tc>
          <w:tcPr>
            <w:tcW w:w="9635" w:type="dxa"/>
            <w:gridSpan w:val="2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vAlign w:val="center"/>
          </w:tcPr>
          <w:p w14:paraId="4DDCEC2A" w14:textId="77777777" w:rsidR="00636532" w:rsidRPr="00EB4655" w:rsidRDefault="00636532" w:rsidP="00C1796E">
            <w:pPr>
              <w:spacing w:after="0"/>
              <w:rPr>
                <w:rStyle w:val="Titredulivre"/>
                <w:rFonts w:ascii="Segoe UI Semilight" w:hAnsi="Segoe UI Semilight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  <w:tc>
          <w:tcPr>
            <w:tcW w:w="7367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0FF4C786" w14:textId="77777777" w:rsidR="00636532" w:rsidRPr="00EB4655" w:rsidRDefault="00636532" w:rsidP="00C1796E">
            <w:pPr>
              <w:spacing w:after="0"/>
              <w:rPr>
                <w:rStyle w:val="Titredulivre"/>
                <w:rFonts w:ascii="Segoe UI Semilight" w:hAnsi="Segoe UI Semilight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  <w:tc>
          <w:tcPr>
            <w:tcW w:w="7370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14454A6D" w14:textId="51C1B976" w:rsidR="00636532" w:rsidRPr="00EB4655" w:rsidRDefault="00636532" w:rsidP="00C1796E">
            <w:pPr>
              <w:spacing w:after="0"/>
              <w:rPr>
                <w:rStyle w:val="Titredulivre"/>
                <w:rFonts w:ascii="Segoe UI Semilight" w:hAnsi="Segoe UI Semilight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</w:tr>
      <w:tr w:rsidR="00636532" w14:paraId="6549B08F" w14:textId="4144EAEC" w:rsidTr="00A25B9E">
        <w:trPr>
          <w:trHeight w:val="340"/>
        </w:trPr>
        <w:tc>
          <w:tcPr>
            <w:tcW w:w="9635" w:type="dxa"/>
            <w:gridSpan w:val="2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shd w:val="clear" w:color="auto" w:fill="A4EADC" w:themeFill="accent1" w:themeFillTint="66"/>
            <w:vAlign w:val="center"/>
          </w:tcPr>
          <w:p w14:paraId="182BD9A8" w14:textId="1F543BA7" w:rsidR="00636532" w:rsidRPr="009C3646" w:rsidRDefault="00527580" w:rsidP="00000470">
            <w:pPr>
              <w:spacing w:after="0"/>
              <w:jc w:val="center"/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</w:pPr>
            <w:proofErr w:type="spellStart"/>
            <w:proofErr w:type="gramStart"/>
            <w:r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  <w:t>lUNDI</w:t>
            </w:r>
            <w:proofErr w:type="spellEnd"/>
            <w:proofErr w:type="gramEnd"/>
            <w:r w:rsidR="00636532"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  <w:t xml:space="preserve"> </w:t>
            </w:r>
            <w:r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  <w:t>4</w:t>
            </w:r>
            <w:r w:rsidR="00636532" w:rsidRPr="009C3646"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  <w:t xml:space="preserve"> SEPTEMBRE</w:t>
            </w:r>
          </w:p>
        </w:tc>
        <w:tc>
          <w:tcPr>
            <w:tcW w:w="7367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shd w:val="clear" w:color="auto" w:fill="A4EADC" w:themeFill="accent1" w:themeFillTint="66"/>
          </w:tcPr>
          <w:p w14:paraId="0E1F50AB" w14:textId="77777777" w:rsidR="00636532" w:rsidRDefault="00636532" w:rsidP="00000470">
            <w:pPr>
              <w:spacing w:after="0"/>
              <w:jc w:val="center"/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</w:pPr>
          </w:p>
        </w:tc>
        <w:tc>
          <w:tcPr>
            <w:tcW w:w="7370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shd w:val="clear" w:color="auto" w:fill="A4EADC" w:themeFill="accent1" w:themeFillTint="66"/>
          </w:tcPr>
          <w:p w14:paraId="0BF549D6" w14:textId="3C97297C" w:rsidR="00636532" w:rsidRDefault="00636532" w:rsidP="00000470">
            <w:pPr>
              <w:spacing w:after="0"/>
              <w:jc w:val="center"/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</w:pPr>
          </w:p>
        </w:tc>
      </w:tr>
      <w:tr w:rsidR="00636532" w14:paraId="4F8BBD29" w14:textId="5C1E5202" w:rsidTr="00A25B9E">
        <w:trPr>
          <w:trHeight w:val="113"/>
        </w:trPr>
        <w:tc>
          <w:tcPr>
            <w:tcW w:w="9635" w:type="dxa"/>
            <w:gridSpan w:val="2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shd w:val="clear" w:color="auto" w:fill="auto"/>
            <w:vAlign w:val="center"/>
          </w:tcPr>
          <w:p w14:paraId="5707566F" w14:textId="77777777" w:rsidR="00636532" w:rsidRPr="009C3646" w:rsidRDefault="00636532" w:rsidP="00EC5DBF">
            <w:pPr>
              <w:spacing w:after="0"/>
              <w:jc w:val="center"/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</w:pPr>
          </w:p>
        </w:tc>
        <w:tc>
          <w:tcPr>
            <w:tcW w:w="7367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0CE537CF" w14:textId="77777777" w:rsidR="00636532" w:rsidRPr="009C3646" w:rsidRDefault="00636532" w:rsidP="00EC5DBF">
            <w:pPr>
              <w:spacing w:after="0"/>
              <w:jc w:val="center"/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</w:pPr>
          </w:p>
        </w:tc>
        <w:tc>
          <w:tcPr>
            <w:tcW w:w="7370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123D0A92" w14:textId="626662B2" w:rsidR="00636532" w:rsidRPr="009C3646" w:rsidRDefault="00636532" w:rsidP="00EC5DBF">
            <w:pPr>
              <w:spacing w:after="0"/>
              <w:jc w:val="center"/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</w:pPr>
          </w:p>
        </w:tc>
      </w:tr>
      <w:tr w:rsidR="00636532" w:rsidRPr="008C43C5" w14:paraId="79E33687" w14:textId="4ACB2F79" w:rsidTr="00A25B9E">
        <w:trPr>
          <w:trHeight w:val="340"/>
        </w:trPr>
        <w:tc>
          <w:tcPr>
            <w:tcW w:w="22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vAlign w:val="center"/>
          </w:tcPr>
          <w:p w14:paraId="3EE4A9C2" w14:textId="5CE6BA41" w:rsidR="00636532" w:rsidRPr="008C43C5" w:rsidRDefault="00636532" w:rsidP="00AA0746">
            <w:pPr>
              <w:spacing w:after="0"/>
              <w:jc w:val="right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</w:pP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8h15-10h</w:t>
            </w:r>
            <w:r w:rsidR="002A0C8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15</w:t>
            </w:r>
          </w:p>
        </w:tc>
        <w:tc>
          <w:tcPr>
            <w:tcW w:w="7367" w:type="dxa"/>
            <w:tcBorders>
              <w:top w:val="dotted" w:sz="4" w:space="0" w:color="2BBEA1" w:themeColor="accent1"/>
              <w:left w:val="nil"/>
              <w:bottom w:val="dotted" w:sz="4" w:space="0" w:color="2BBEA1"/>
              <w:right w:val="nil"/>
            </w:tcBorders>
            <w:vAlign w:val="center"/>
          </w:tcPr>
          <w:p w14:paraId="6551457A" w14:textId="1A19AB1C" w:rsidR="00636532" w:rsidRPr="008C43C5" w:rsidRDefault="00636532" w:rsidP="00000470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  <w:proofErr w:type="gramStart"/>
            <w:r w:rsidRPr="008C43C5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>secondes</w:t>
            </w:r>
            <w:proofErr w:type="gramEnd"/>
            <w:r w:rsidRPr="008C43C5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1 à 4 (GT)</w:t>
            </w: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                                      </w:t>
            </w:r>
            <w:r w:rsidR="000A1C37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</w:t>
            </w: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    Appel Amphithéâtre</w:t>
            </w:r>
          </w:p>
        </w:tc>
        <w:tc>
          <w:tcPr>
            <w:tcW w:w="7367" w:type="dxa"/>
            <w:tcBorders>
              <w:top w:val="dotted" w:sz="4" w:space="0" w:color="2BBEA1" w:themeColor="accent1"/>
              <w:left w:val="nil"/>
              <w:bottom w:val="dotted" w:sz="4" w:space="0" w:color="2BBEA1"/>
              <w:right w:val="nil"/>
            </w:tcBorders>
          </w:tcPr>
          <w:p w14:paraId="5B83F327" w14:textId="77777777" w:rsidR="00636532" w:rsidRPr="008C43C5" w:rsidRDefault="00636532" w:rsidP="00000470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  <w:tc>
          <w:tcPr>
            <w:tcW w:w="7370" w:type="dxa"/>
            <w:tcBorders>
              <w:top w:val="dotted" w:sz="4" w:space="0" w:color="2BBEA1" w:themeColor="accent1"/>
              <w:left w:val="nil"/>
              <w:bottom w:val="dotted" w:sz="4" w:space="0" w:color="2BBEA1"/>
              <w:right w:val="nil"/>
            </w:tcBorders>
          </w:tcPr>
          <w:p w14:paraId="6FE903C7" w14:textId="509ABE50" w:rsidR="00636532" w:rsidRPr="008C43C5" w:rsidRDefault="00636532" w:rsidP="00000470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</w:tr>
      <w:tr w:rsidR="00636532" w:rsidRPr="008C43C5" w14:paraId="62CD3C65" w14:textId="5942ECCA" w:rsidTr="00A25B9E">
        <w:trPr>
          <w:trHeight w:val="340"/>
        </w:trPr>
        <w:tc>
          <w:tcPr>
            <w:tcW w:w="22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vAlign w:val="center"/>
          </w:tcPr>
          <w:p w14:paraId="1CAFD7C0" w14:textId="634CD5CB" w:rsidR="00636532" w:rsidRPr="008C43C5" w:rsidRDefault="00636532" w:rsidP="00C1796E">
            <w:pPr>
              <w:spacing w:after="0"/>
              <w:jc w:val="right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</w:pP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8H45</w:t>
            </w: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-1</w:t>
            </w: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0</w:t>
            </w: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h</w:t>
            </w:r>
            <w:r w:rsidR="002A0C8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45</w:t>
            </w:r>
          </w:p>
        </w:tc>
        <w:tc>
          <w:tcPr>
            <w:tcW w:w="7367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vAlign w:val="center"/>
          </w:tcPr>
          <w:p w14:paraId="20F49A39" w14:textId="04EDD27F" w:rsidR="00636532" w:rsidRPr="008C43C5" w:rsidRDefault="00636532" w:rsidP="00000470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  <w:proofErr w:type="gramStart"/>
            <w:r w:rsidRPr="008C43C5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>secondes</w:t>
            </w:r>
            <w:proofErr w:type="gramEnd"/>
            <w:r w:rsidRPr="008C43C5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5 à 8 (GT)</w:t>
            </w: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                                    </w:t>
            </w:r>
            <w:r w:rsidR="000A1C37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</w:t>
            </w:r>
            <w:r w:rsidR="00A25B9E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</w:t>
            </w: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</w:t>
            </w:r>
            <w:r w:rsidR="000A1C37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</w:t>
            </w: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 Appel Amphithéâtre                                 </w:t>
            </w:r>
          </w:p>
        </w:tc>
        <w:tc>
          <w:tcPr>
            <w:tcW w:w="7367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4D7D62C5" w14:textId="77777777" w:rsidR="00636532" w:rsidRPr="008C43C5" w:rsidRDefault="00636532" w:rsidP="00000470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  <w:tc>
          <w:tcPr>
            <w:tcW w:w="7370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7782F931" w14:textId="7014152D" w:rsidR="00636532" w:rsidRPr="008C43C5" w:rsidRDefault="00636532" w:rsidP="00000470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</w:tr>
      <w:tr w:rsidR="00636532" w:rsidRPr="008C43C5" w14:paraId="1627F592" w14:textId="769EB7A5" w:rsidTr="00A25B9E">
        <w:trPr>
          <w:trHeight w:val="340"/>
        </w:trPr>
        <w:tc>
          <w:tcPr>
            <w:tcW w:w="22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vAlign w:val="center"/>
          </w:tcPr>
          <w:p w14:paraId="7692D7AA" w14:textId="490A7CD8" w:rsidR="00636532" w:rsidRPr="008C43C5" w:rsidRDefault="00636532" w:rsidP="00AA0746">
            <w:pPr>
              <w:spacing w:after="0"/>
              <w:jc w:val="right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</w:pP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9h</w:t>
            </w: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15</w:t>
            </w: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-1</w:t>
            </w: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1h</w:t>
            </w:r>
            <w:r w:rsidR="002A0C8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15</w:t>
            </w:r>
          </w:p>
        </w:tc>
        <w:tc>
          <w:tcPr>
            <w:tcW w:w="7367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vAlign w:val="center"/>
          </w:tcPr>
          <w:p w14:paraId="7A6880F3" w14:textId="65C604F2" w:rsidR="00636532" w:rsidRPr="00636532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  <w:proofErr w:type="gramStart"/>
            <w:r w:rsidRP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>secondes</w:t>
            </w:r>
            <w:proofErr w:type="gramEnd"/>
            <w:r w:rsidRP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9 à 1</w:t>
            </w:r>
            <w:r w:rsidR="002A0C85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>1</w:t>
            </w:r>
            <w:r w:rsidRP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(GT)</w:t>
            </w: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                                      </w:t>
            </w:r>
            <w:r w:rsidR="000A1C37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</w:t>
            </w: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  Appel Amphithéâtre</w:t>
            </w:r>
          </w:p>
        </w:tc>
        <w:tc>
          <w:tcPr>
            <w:tcW w:w="7367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4DDC349F" w14:textId="77777777" w:rsidR="00636532" w:rsidRPr="00636532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  <w:tc>
          <w:tcPr>
            <w:tcW w:w="7370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41F8360B" w14:textId="5E43107B" w:rsidR="00636532" w:rsidRPr="00636532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</w:tr>
      <w:tr w:rsidR="00636532" w:rsidRPr="008C43C5" w14:paraId="51EAAFE7" w14:textId="6A3E1CA2" w:rsidTr="00A25B9E">
        <w:trPr>
          <w:trHeight w:val="340"/>
        </w:trPr>
        <w:tc>
          <w:tcPr>
            <w:tcW w:w="22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vAlign w:val="center"/>
          </w:tcPr>
          <w:p w14:paraId="1604AF4B" w14:textId="5A15FC2F" w:rsidR="00636532" w:rsidRPr="008C43C5" w:rsidRDefault="00636532" w:rsidP="0094092E">
            <w:pPr>
              <w:spacing w:after="0"/>
              <w:jc w:val="right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</w:pP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9H45</w:t>
            </w: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-1</w:t>
            </w: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1</w:t>
            </w: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h</w:t>
            </w:r>
            <w:r w:rsidR="002A0C8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45</w:t>
            </w:r>
          </w:p>
        </w:tc>
        <w:tc>
          <w:tcPr>
            <w:tcW w:w="7367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vAlign w:val="center"/>
          </w:tcPr>
          <w:p w14:paraId="4CC58E23" w14:textId="21278A35" w:rsidR="00636532" w:rsidRPr="00636532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  <w:proofErr w:type="gramStart"/>
            <w:r w:rsidRP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>secondes</w:t>
            </w:r>
            <w:proofErr w:type="gramEnd"/>
            <w:r w:rsidRP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ASSP / AEPA/ (pro)</w:t>
            </w: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                        </w:t>
            </w:r>
            <w:r w:rsidR="00A25B9E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</w:t>
            </w: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Appel Amphithéâtre</w:t>
            </w:r>
          </w:p>
        </w:tc>
        <w:tc>
          <w:tcPr>
            <w:tcW w:w="7367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68DDD915" w14:textId="77777777" w:rsidR="00636532" w:rsidRPr="00636532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  <w:tc>
          <w:tcPr>
            <w:tcW w:w="7370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6BDD6E7B" w14:textId="13DB8DDB" w:rsidR="00636532" w:rsidRPr="00636532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</w:tr>
      <w:tr w:rsidR="00636532" w:rsidRPr="008C43C5" w14:paraId="0A250005" w14:textId="28E459A6" w:rsidTr="00A25B9E">
        <w:trPr>
          <w:trHeight w:val="340"/>
        </w:trPr>
        <w:tc>
          <w:tcPr>
            <w:tcW w:w="22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vAlign w:val="center"/>
          </w:tcPr>
          <w:p w14:paraId="01A82656" w14:textId="72A77C46" w:rsidR="00636532" w:rsidRDefault="00636532" w:rsidP="0094092E">
            <w:pPr>
              <w:spacing w:after="0"/>
              <w:jc w:val="right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</w:pP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10H15-12h15</w:t>
            </w:r>
          </w:p>
        </w:tc>
        <w:tc>
          <w:tcPr>
            <w:tcW w:w="7367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vAlign w:val="center"/>
          </w:tcPr>
          <w:p w14:paraId="2AD36060" w14:textId="32B1114D" w:rsidR="00636532" w:rsidRPr="008C43C5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  <w:lang w:val="en-US"/>
              </w:rPr>
            </w:pP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  <w:lang w:val="en-US"/>
              </w:rPr>
              <w:t xml:space="preserve">Premières ST2S    </w:t>
            </w: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                                    </w:t>
            </w:r>
            <w:r w:rsidR="00A25B9E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</w:t>
            </w: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    Appel Amphithéâtre</w:t>
            </w:r>
          </w:p>
        </w:tc>
        <w:tc>
          <w:tcPr>
            <w:tcW w:w="7367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583DB978" w14:textId="77777777" w:rsidR="00636532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  <w:lang w:val="en-US"/>
              </w:rPr>
            </w:pPr>
          </w:p>
        </w:tc>
        <w:tc>
          <w:tcPr>
            <w:tcW w:w="7370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5B4FFD9C" w14:textId="21DDE242" w:rsidR="00636532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  <w:lang w:val="en-US"/>
              </w:rPr>
            </w:pPr>
          </w:p>
        </w:tc>
      </w:tr>
      <w:tr w:rsidR="00636532" w:rsidRPr="00527580" w14:paraId="0A893807" w14:textId="26C12E61" w:rsidTr="00A25B9E">
        <w:trPr>
          <w:trHeight w:val="340"/>
        </w:trPr>
        <w:tc>
          <w:tcPr>
            <w:tcW w:w="22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vAlign w:val="center"/>
          </w:tcPr>
          <w:p w14:paraId="336B0CEE" w14:textId="77777777" w:rsidR="00636532" w:rsidRPr="008C43C5" w:rsidRDefault="00636532" w:rsidP="00000470">
            <w:pPr>
              <w:spacing w:after="0"/>
              <w:jc w:val="right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</w:pP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11h-13h</w:t>
            </w:r>
          </w:p>
        </w:tc>
        <w:tc>
          <w:tcPr>
            <w:tcW w:w="7367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vAlign w:val="center"/>
          </w:tcPr>
          <w:p w14:paraId="2CDBE266" w14:textId="4DF19588" w:rsidR="00636532" w:rsidRPr="00636532" w:rsidRDefault="00636532" w:rsidP="00000470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  <w:lang w:val="en-US"/>
              </w:rPr>
            </w:pPr>
            <w:r w:rsidRP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  <w:lang w:val="en-US"/>
              </w:rPr>
              <w:t xml:space="preserve">DEAS, DEAP, MCAD               </w:t>
            </w:r>
            <w:r w:rsidR="00527580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  <w:lang w:val="en-US"/>
              </w:rPr>
              <w:t xml:space="preserve">           </w:t>
            </w:r>
            <w:r w:rsidRP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  <w:lang w:val="en-US"/>
              </w:rPr>
              <w:t xml:space="preserve">                </w:t>
            </w:r>
            <w:r w:rsidR="00A25B9E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  <w:lang w:val="en-US"/>
              </w:rPr>
              <w:t xml:space="preserve"> </w:t>
            </w:r>
            <w:r w:rsidRP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  <w:lang w:val="en-US"/>
              </w:rPr>
              <w:t xml:space="preserve">  Appel </w:t>
            </w:r>
            <w:proofErr w:type="spellStart"/>
            <w:r w:rsidRP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  <w:lang w:val="en-US"/>
              </w:rPr>
              <w:t>Amphith</w:t>
            </w: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  <w:lang w:val="en-US"/>
              </w:rPr>
              <w:t>éâ</w:t>
            </w:r>
            <w:r w:rsidRP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  <w:lang w:val="en-US"/>
              </w:rPr>
              <w:t>tre</w:t>
            </w:r>
            <w:proofErr w:type="spellEnd"/>
          </w:p>
        </w:tc>
        <w:tc>
          <w:tcPr>
            <w:tcW w:w="7367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6B41C740" w14:textId="77777777" w:rsidR="00636532" w:rsidRPr="00636532" w:rsidRDefault="00636532" w:rsidP="00000470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  <w:lang w:val="en-US"/>
              </w:rPr>
            </w:pPr>
          </w:p>
        </w:tc>
        <w:tc>
          <w:tcPr>
            <w:tcW w:w="7370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5C1CF782" w14:textId="530112F9" w:rsidR="00636532" w:rsidRPr="00636532" w:rsidRDefault="00636532" w:rsidP="00000470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  <w:lang w:val="en-US"/>
              </w:rPr>
            </w:pPr>
          </w:p>
        </w:tc>
      </w:tr>
      <w:tr w:rsidR="00636532" w:rsidRPr="00636532" w14:paraId="58CCF6E4" w14:textId="5E501FE0" w:rsidTr="00A25B9E">
        <w:trPr>
          <w:trHeight w:val="340"/>
        </w:trPr>
        <w:tc>
          <w:tcPr>
            <w:tcW w:w="22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vAlign w:val="center"/>
          </w:tcPr>
          <w:p w14:paraId="4D371745" w14:textId="77777777" w:rsidR="00636532" w:rsidRPr="008C43C5" w:rsidRDefault="00636532" w:rsidP="0094092E">
            <w:pPr>
              <w:spacing w:after="0"/>
              <w:jc w:val="right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</w:pP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13h-15h</w:t>
            </w:r>
          </w:p>
        </w:tc>
        <w:tc>
          <w:tcPr>
            <w:tcW w:w="7367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vAlign w:val="center"/>
          </w:tcPr>
          <w:p w14:paraId="55848AC8" w14:textId="101A6E64" w:rsidR="00636532" w:rsidRPr="00636532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  <w:proofErr w:type="gramStart"/>
            <w:r w:rsidRP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>premières</w:t>
            </w:r>
            <w:proofErr w:type="gramEnd"/>
            <w:r w:rsidRP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ASSP/</w:t>
            </w:r>
            <w:r w:rsidR="001D4793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>AEPA</w:t>
            </w:r>
            <w:r w:rsidR="001D4793" w:rsidRP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</w:t>
            </w:r>
            <w:r w:rsidRP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                           </w:t>
            </w:r>
            <w:r w:rsidR="00C564EC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      </w:t>
            </w:r>
            <w:r w:rsidRP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Af</w:t>
            </w: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>fichage</w:t>
            </w:r>
          </w:p>
        </w:tc>
        <w:tc>
          <w:tcPr>
            <w:tcW w:w="7367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0AD1DEF6" w14:textId="77777777" w:rsidR="00636532" w:rsidRPr="00636532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  <w:tc>
          <w:tcPr>
            <w:tcW w:w="7370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42E3B28F" w14:textId="5585D890" w:rsidR="00636532" w:rsidRPr="00636532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</w:tr>
      <w:tr w:rsidR="00636532" w:rsidRPr="008C43C5" w14:paraId="13684092" w14:textId="3445FE27" w:rsidTr="00A25B9E">
        <w:trPr>
          <w:trHeight w:val="340"/>
        </w:trPr>
        <w:tc>
          <w:tcPr>
            <w:tcW w:w="2268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vAlign w:val="center"/>
          </w:tcPr>
          <w:p w14:paraId="4A2879AB" w14:textId="77777777" w:rsidR="00636532" w:rsidRPr="008C43C5" w:rsidRDefault="00636532" w:rsidP="00C1796E">
            <w:pPr>
              <w:spacing w:after="0"/>
              <w:jc w:val="right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</w:pP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13h30-15h30</w:t>
            </w:r>
          </w:p>
        </w:tc>
        <w:tc>
          <w:tcPr>
            <w:tcW w:w="7367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  <w:vAlign w:val="center"/>
          </w:tcPr>
          <w:p w14:paraId="0DD08418" w14:textId="48026516" w:rsidR="00636532" w:rsidRPr="00636532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  <w:proofErr w:type="gramStart"/>
            <w:r w:rsidRPr="008C43C5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>premières</w:t>
            </w:r>
            <w:proofErr w:type="gramEnd"/>
            <w:r w:rsidRPr="008C43C5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</w:t>
            </w: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STMG                       </w:t>
            </w:r>
            <w:r w:rsidR="00C564EC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     </w:t>
            </w: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             </w:t>
            </w:r>
            <w:r w:rsidR="00A25B9E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</w:t>
            </w: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</w:t>
            </w:r>
            <w:r w:rsidRP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Appel Amphithéâtre</w:t>
            </w:r>
          </w:p>
        </w:tc>
        <w:tc>
          <w:tcPr>
            <w:tcW w:w="7367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6B3E56FD" w14:textId="77777777" w:rsidR="00636532" w:rsidRPr="008C43C5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  <w:tc>
          <w:tcPr>
            <w:tcW w:w="7370" w:type="dxa"/>
            <w:tcBorders>
              <w:top w:val="dotted" w:sz="4" w:space="0" w:color="2BBEA1"/>
              <w:left w:val="nil"/>
              <w:bottom w:val="dotted" w:sz="4" w:space="0" w:color="2BBEA1"/>
              <w:right w:val="nil"/>
            </w:tcBorders>
          </w:tcPr>
          <w:p w14:paraId="7C33EEB6" w14:textId="30634442" w:rsidR="00636532" w:rsidRPr="008C43C5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</w:tr>
      <w:tr w:rsidR="00636532" w:rsidRPr="008C43C5" w14:paraId="5E8BADE6" w14:textId="45A78A50" w:rsidTr="00A25B9E">
        <w:trPr>
          <w:trHeight w:val="266"/>
        </w:trPr>
        <w:tc>
          <w:tcPr>
            <w:tcW w:w="2268" w:type="dxa"/>
            <w:tcBorders>
              <w:top w:val="dotted" w:sz="4" w:space="0" w:color="2BBEA1"/>
              <w:left w:val="nil"/>
              <w:bottom w:val="dotted" w:sz="4" w:space="0" w:color="2BBEA1" w:themeColor="accent1"/>
              <w:right w:val="nil"/>
            </w:tcBorders>
            <w:vAlign w:val="center"/>
          </w:tcPr>
          <w:p w14:paraId="5AA90A5D" w14:textId="6CB46ACA" w:rsidR="00636532" w:rsidRPr="008C43C5" w:rsidRDefault="00636532" w:rsidP="0094092E">
            <w:pPr>
              <w:spacing w:after="0"/>
              <w:jc w:val="right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</w:pP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14h</w:t>
            </w:r>
            <w:r w:rsidR="00C564EC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15</w:t>
            </w: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-16h</w:t>
            </w:r>
            <w:r w:rsidR="00C564EC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15</w:t>
            </w:r>
          </w:p>
        </w:tc>
        <w:tc>
          <w:tcPr>
            <w:tcW w:w="7367" w:type="dxa"/>
            <w:tcBorders>
              <w:top w:val="dotted" w:sz="4" w:space="0" w:color="2BBEA1"/>
              <w:left w:val="nil"/>
              <w:bottom w:val="dotted" w:sz="4" w:space="0" w:color="2BBEA1" w:themeColor="accent1"/>
              <w:right w:val="nil"/>
            </w:tcBorders>
            <w:vAlign w:val="center"/>
          </w:tcPr>
          <w:p w14:paraId="21FF69D4" w14:textId="073F2009" w:rsidR="00636532" w:rsidRPr="008C43C5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  <w:proofErr w:type="gramStart"/>
            <w:r w:rsidRPr="008C43C5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>premières</w:t>
            </w:r>
            <w:proofErr w:type="gramEnd"/>
            <w:r w:rsidRPr="008C43C5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</w:t>
            </w:r>
            <w:r w:rsidR="00C564EC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>générales</w:t>
            </w:r>
            <w:r w:rsidRPr="008C43C5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</w:t>
            </w:r>
            <w:r w:rsidR="0053410E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                                       </w:t>
            </w: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>Affichage</w:t>
            </w:r>
          </w:p>
        </w:tc>
        <w:tc>
          <w:tcPr>
            <w:tcW w:w="7367" w:type="dxa"/>
            <w:tcBorders>
              <w:top w:val="dotted" w:sz="4" w:space="0" w:color="2BBEA1"/>
              <w:left w:val="nil"/>
              <w:bottom w:val="dotted" w:sz="4" w:space="0" w:color="2BBEA1" w:themeColor="accent1"/>
              <w:right w:val="nil"/>
            </w:tcBorders>
          </w:tcPr>
          <w:p w14:paraId="43CD2360" w14:textId="77777777" w:rsidR="00636532" w:rsidRPr="008C43C5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  <w:tc>
          <w:tcPr>
            <w:tcW w:w="7370" w:type="dxa"/>
            <w:tcBorders>
              <w:top w:val="dotted" w:sz="4" w:space="0" w:color="2BBEA1"/>
              <w:left w:val="nil"/>
              <w:bottom w:val="dotted" w:sz="4" w:space="0" w:color="2BBEA1" w:themeColor="accent1"/>
              <w:right w:val="nil"/>
            </w:tcBorders>
          </w:tcPr>
          <w:p w14:paraId="4771F83A" w14:textId="35DB9418" w:rsidR="00636532" w:rsidRPr="008C43C5" w:rsidRDefault="00636532" w:rsidP="0094092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</w:tr>
      <w:tr w:rsidR="00636532" w:rsidRPr="008C43C5" w14:paraId="6705D273" w14:textId="2291BE4A" w:rsidTr="00A25B9E">
        <w:trPr>
          <w:trHeight w:val="397"/>
        </w:trPr>
        <w:tc>
          <w:tcPr>
            <w:tcW w:w="96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4EADC" w:themeFill="accent1" w:themeFillTint="66"/>
            <w:vAlign w:val="center"/>
          </w:tcPr>
          <w:p w14:paraId="4B145B77" w14:textId="36E7984D" w:rsidR="00636532" w:rsidRPr="008C43C5" w:rsidRDefault="00527580" w:rsidP="0094092E">
            <w:pPr>
              <w:spacing w:after="0"/>
              <w:jc w:val="center"/>
              <w:rPr>
                <w:rFonts w:asciiTheme="majorHAnsi" w:hAnsiTheme="majorHAnsi" w:cs="Segoe UI Semilight"/>
                <w:b/>
                <w:i/>
                <w:color w:val="155F50" w:themeColor="accent1" w:themeShade="80"/>
                <w:sz w:val="24"/>
                <w:szCs w:val="28"/>
              </w:rPr>
            </w:pPr>
            <w:r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  <w:t>MARDI</w:t>
            </w:r>
            <w:r w:rsidR="00636532"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  <w:t xml:space="preserve"> </w:t>
            </w:r>
            <w:r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  <w:t>5</w:t>
            </w:r>
            <w:r w:rsidR="00636532" w:rsidRPr="008C43C5"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  <w:t xml:space="preserve"> SEPTEMBRE</w:t>
            </w:r>
          </w:p>
        </w:tc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4EADC" w:themeFill="accent1" w:themeFillTint="66"/>
          </w:tcPr>
          <w:p w14:paraId="6C5A03FB" w14:textId="77777777" w:rsidR="00636532" w:rsidRDefault="00636532" w:rsidP="0094092E">
            <w:pPr>
              <w:spacing w:after="0"/>
              <w:jc w:val="center"/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</w:pPr>
          </w:p>
        </w:tc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  <w:shd w:val="clear" w:color="auto" w:fill="A4EADC" w:themeFill="accent1" w:themeFillTint="66"/>
          </w:tcPr>
          <w:p w14:paraId="4C3DE1F7" w14:textId="5B5BD07C" w:rsidR="00636532" w:rsidRDefault="00636532" w:rsidP="0094092E">
            <w:pPr>
              <w:spacing w:after="0"/>
              <w:jc w:val="center"/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</w:pPr>
          </w:p>
        </w:tc>
      </w:tr>
      <w:tr w:rsidR="00636532" w:rsidRPr="008C43C5" w14:paraId="4AE89544" w14:textId="7D12ACB3" w:rsidTr="00A25B9E">
        <w:trPr>
          <w:trHeight w:val="113"/>
        </w:trPr>
        <w:tc>
          <w:tcPr>
            <w:tcW w:w="9635" w:type="dxa"/>
            <w:gridSpan w:val="2"/>
            <w:tcBorders>
              <w:top w:val="nil"/>
              <w:left w:val="nil"/>
              <w:bottom w:val="dotted" w:sz="4" w:space="0" w:color="2BBEA1" w:themeColor="accent1"/>
              <w:right w:val="nil"/>
            </w:tcBorders>
            <w:vAlign w:val="center"/>
          </w:tcPr>
          <w:p w14:paraId="65676708" w14:textId="77777777" w:rsidR="00636532" w:rsidRPr="008C43C5" w:rsidRDefault="00636532" w:rsidP="003E39CE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</w:tc>
        <w:tc>
          <w:tcPr>
            <w:tcW w:w="7367" w:type="dxa"/>
            <w:tcBorders>
              <w:top w:val="nil"/>
              <w:left w:val="nil"/>
              <w:bottom w:val="dotted" w:sz="4" w:space="0" w:color="2BBEA1" w:themeColor="accent1"/>
              <w:right w:val="nil"/>
            </w:tcBorders>
          </w:tcPr>
          <w:p w14:paraId="3EBC64D2" w14:textId="77777777" w:rsidR="00636532" w:rsidRPr="008C43C5" w:rsidRDefault="00636532" w:rsidP="003E39CE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</w:tc>
        <w:tc>
          <w:tcPr>
            <w:tcW w:w="7370" w:type="dxa"/>
            <w:tcBorders>
              <w:top w:val="nil"/>
              <w:left w:val="nil"/>
              <w:bottom w:val="dotted" w:sz="4" w:space="0" w:color="2BBEA1" w:themeColor="accent1"/>
              <w:right w:val="nil"/>
            </w:tcBorders>
          </w:tcPr>
          <w:p w14:paraId="5078456A" w14:textId="54579357" w:rsidR="00636532" w:rsidRPr="008C43C5" w:rsidRDefault="00636532" w:rsidP="003E39CE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</w:tc>
      </w:tr>
      <w:tr w:rsidR="00636532" w:rsidRPr="008C43C5" w14:paraId="24253A39" w14:textId="310BCD0C" w:rsidTr="00A25B9E">
        <w:trPr>
          <w:trHeight w:val="340"/>
        </w:trPr>
        <w:tc>
          <w:tcPr>
            <w:tcW w:w="22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  <w:vAlign w:val="center"/>
          </w:tcPr>
          <w:p w14:paraId="57B3391A" w14:textId="38C150E6" w:rsidR="00636532" w:rsidRPr="008C43C5" w:rsidRDefault="00636532" w:rsidP="00AA0746">
            <w:pPr>
              <w:spacing w:after="0"/>
              <w:jc w:val="right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</w:pP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8h</w:t>
            </w:r>
            <w:r w:rsidR="00862C1A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15</w:t>
            </w: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-10h</w:t>
            </w:r>
            <w:r w:rsidR="00862C1A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15</w:t>
            </w:r>
          </w:p>
        </w:tc>
        <w:tc>
          <w:tcPr>
            <w:tcW w:w="7367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  <w:vAlign w:val="center"/>
          </w:tcPr>
          <w:p w14:paraId="11A28DC3" w14:textId="7D495728" w:rsidR="00636532" w:rsidRPr="008C43C5" w:rsidRDefault="00862C1A" w:rsidP="0094092E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  <w:szCs w:val="20"/>
              </w:rPr>
              <w:t>T</w:t>
            </w:r>
            <w:r w:rsidR="00636532"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  <w:szCs w:val="20"/>
              </w:rPr>
              <w:t>erminales</w:t>
            </w: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  <w:szCs w:val="20"/>
              </w:rPr>
              <w:t xml:space="preserve"> gén</w:t>
            </w:r>
            <w:r w:rsidR="002F7156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  <w:szCs w:val="20"/>
              </w:rPr>
              <w:t>é</w:t>
            </w: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  <w:szCs w:val="20"/>
              </w:rPr>
              <w:t>rales</w:t>
            </w:r>
            <w:r w:rsid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                                     Affichage</w:t>
            </w:r>
          </w:p>
        </w:tc>
        <w:tc>
          <w:tcPr>
            <w:tcW w:w="7367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0080C3E6" w14:textId="77777777" w:rsidR="00636532" w:rsidRPr="008C43C5" w:rsidRDefault="00636532" w:rsidP="0094092E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  <w:szCs w:val="20"/>
              </w:rPr>
            </w:pPr>
          </w:p>
        </w:tc>
        <w:tc>
          <w:tcPr>
            <w:tcW w:w="7370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2CC62186" w14:textId="5C749B90" w:rsidR="00636532" w:rsidRPr="008C43C5" w:rsidRDefault="00636532" w:rsidP="0094092E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  <w:szCs w:val="20"/>
              </w:rPr>
            </w:pPr>
          </w:p>
        </w:tc>
      </w:tr>
      <w:tr w:rsidR="00636532" w:rsidRPr="008C43C5" w14:paraId="7477E83F" w14:textId="7FB265E1" w:rsidTr="00A25B9E">
        <w:trPr>
          <w:trHeight w:val="340"/>
        </w:trPr>
        <w:tc>
          <w:tcPr>
            <w:tcW w:w="22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  <w:vAlign w:val="center"/>
          </w:tcPr>
          <w:p w14:paraId="389614C7" w14:textId="5670DA4E" w:rsidR="00636532" w:rsidRPr="008C43C5" w:rsidRDefault="00636532" w:rsidP="00A5319A">
            <w:pPr>
              <w:spacing w:after="0"/>
              <w:jc w:val="right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</w:pPr>
            <w:bookmarkStart w:id="1" w:name="_Hlk143857312"/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9h</w:t>
            </w:r>
            <w:r w:rsidR="00862C1A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00</w:t>
            </w: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-11h</w:t>
            </w:r>
            <w:r w:rsidR="00862C1A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00</w:t>
            </w:r>
          </w:p>
        </w:tc>
        <w:tc>
          <w:tcPr>
            <w:tcW w:w="7367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  <w:vAlign w:val="center"/>
          </w:tcPr>
          <w:p w14:paraId="70A7E7E3" w14:textId="2CC31684" w:rsidR="00636532" w:rsidRPr="008C43C5" w:rsidRDefault="0053410E" w:rsidP="0063436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>T</w:t>
            </w:r>
            <w:r w:rsidR="00636532" w:rsidRPr="008C43C5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>erminales ASSP/</w:t>
            </w:r>
            <w:r w:rsidR="0048251B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>AEPA</w:t>
            </w:r>
            <w:r w:rsidR="00636532" w:rsidRPr="008C43C5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</w:t>
            </w:r>
            <w:r w:rsidR="00636532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                                 Affichage</w:t>
            </w:r>
          </w:p>
        </w:tc>
        <w:tc>
          <w:tcPr>
            <w:tcW w:w="7367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0C2CF00A" w14:textId="77777777" w:rsidR="00636532" w:rsidRPr="008C43C5" w:rsidRDefault="00636532" w:rsidP="0063436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  <w:tc>
          <w:tcPr>
            <w:tcW w:w="7370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79FB60C5" w14:textId="5070A313" w:rsidR="00636532" w:rsidRPr="008C43C5" w:rsidRDefault="00636532" w:rsidP="0063436E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</w:p>
        </w:tc>
      </w:tr>
      <w:bookmarkEnd w:id="1"/>
      <w:tr w:rsidR="00A25B9E" w:rsidRPr="008C43C5" w14:paraId="59EFEA9F" w14:textId="77777777" w:rsidTr="00A25B9E">
        <w:trPr>
          <w:gridAfter w:val="2"/>
          <w:wAfter w:w="14737" w:type="dxa"/>
          <w:trHeight w:val="340"/>
        </w:trPr>
        <w:tc>
          <w:tcPr>
            <w:tcW w:w="22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  <w:vAlign w:val="center"/>
          </w:tcPr>
          <w:p w14:paraId="2D6AAEA8" w14:textId="3E380F3D" w:rsidR="00A25B9E" w:rsidRPr="008C43C5" w:rsidRDefault="00A25B9E" w:rsidP="00AF7522">
            <w:pPr>
              <w:spacing w:after="0"/>
              <w:jc w:val="right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</w:pP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9h</w:t>
            </w: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45</w:t>
            </w: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-11h</w:t>
            </w: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45</w:t>
            </w:r>
          </w:p>
        </w:tc>
        <w:tc>
          <w:tcPr>
            <w:tcW w:w="7367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  <w:vAlign w:val="center"/>
          </w:tcPr>
          <w:p w14:paraId="70BB3BBE" w14:textId="15E2C998" w:rsidR="00A25B9E" w:rsidRPr="008C43C5" w:rsidRDefault="00A25B9E" w:rsidP="00AF7522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>T</w:t>
            </w:r>
            <w:r w:rsidRPr="008C43C5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erminales </w:t>
            </w: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STMG        </w:t>
            </w:r>
            <w:r w:rsidRPr="008C43C5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</w:t>
            </w: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                                 Affichage</w:t>
            </w:r>
          </w:p>
        </w:tc>
      </w:tr>
      <w:tr w:rsidR="00A25B9E" w:rsidRPr="008C43C5" w14:paraId="0F3FD2C5" w14:textId="77777777" w:rsidTr="00A25B9E">
        <w:trPr>
          <w:gridAfter w:val="2"/>
          <w:wAfter w:w="14737" w:type="dxa"/>
          <w:trHeight w:val="340"/>
        </w:trPr>
        <w:tc>
          <w:tcPr>
            <w:tcW w:w="22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  <w:vAlign w:val="center"/>
          </w:tcPr>
          <w:p w14:paraId="735EC26C" w14:textId="7163B2C0" w:rsidR="00A25B9E" w:rsidRPr="008C43C5" w:rsidRDefault="00A25B9E" w:rsidP="00AF7522">
            <w:pPr>
              <w:spacing w:after="0"/>
              <w:jc w:val="right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</w:pP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10</w:t>
            </w: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h</w:t>
            </w: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15</w:t>
            </w: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-1</w:t>
            </w: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2</w:t>
            </w:r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h</w:t>
            </w:r>
            <w:r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Cs w:val="28"/>
              </w:rPr>
              <w:t>15</w:t>
            </w:r>
          </w:p>
        </w:tc>
        <w:tc>
          <w:tcPr>
            <w:tcW w:w="7367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  <w:vAlign w:val="center"/>
          </w:tcPr>
          <w:p w14:paraId="155594F2" w14:textId="0CD89E55" w:rsidR="00A25B9E" w:rsidRPr="008C43C5" w:rsidRDefault="00A25B9E" w:rsidP="00AF7522">
            <w:pPr>
              <w:spacing w:after="0"/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</w:pP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>T</w:t>
            </w:r>
            <w:r w:rsidRPr="008C43C5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erminales </w:t>
            </w: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ST2S        </w:t>
            </w:r>
            <w:r w:rsidRPr="008C43C5"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</w:t>
            </w:r>
            <w:r>
              <w:rPr>
                <w:rStyle w:val="Titredulivre"/>
                <w:rFonts w:asciiTheme="majorHAnsi" w:hAnsiTheme="majorHAnsi" w:cs="Segoe UI Semilight"/>
                <w:bCs w:val="0"/>
                <w:i w:val="0"/>
                <w:iCs w:val="0"/>
                <w:spacing w:val="0"/>
                <w:sz w:val="20"/>
                <w:szCs w:val="24"/>
              </w:rPr>
              <w:t xml:space="preserve">                                   Affichage</w:t>
            </w:r>
          </w:p>
        </w:tc>
      </w:tr>
      <w:tr w:rsidR="00636532" w:rsidRPr="00972826" w14:paraId="0690F3FD" w14:textId="78897016" w:rsidTr="00A25B9E">
        <w:trPr>
          <w:trHeight w:val="170"/>
        </w:trPr>
        <w:tc>
          <w:tcPr>
            <w:tcW w:w="9635" w:type="dxa"/>
            <w:gridSpan w:val="2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24B9CA41" w14:textId="77777777" w:rsidR="00636532" w:rsidRPr="00527580" w:rsidRDefault="00636532" w:rsidP="003E39CE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  <w:lang w:val="en-US"/>
              </w:rPr>
            </w:pPr>
          </w:p>
        </w:tc>
        <w:tc>
          <w:tcPr>
            <w:tcW w:w="7367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149DCBAE" w14:textId="77777777" w:rsidR="00636532" w:rsidRPr="00527580" w:rsidRDefault="00636532" w:rsidP="003E39CE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  <w:lang w:val="en-US"/>
              </w:rPr>
            </w:pPr>
          </w:p>
        </w:tc>
        <w:tc>
          <w:tcPr>
            <w:tcW w:w="7370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4B9DEB8F" w14:textId="02265BD6" w:rsidR="00636532" w:rsidRPr="00527580" w:rsidRDefault="00636532" w:rsidP="003E39CE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  <w:lang w:val="en-US"/>
              </w:rPr>
            </w:pPr>
          </w:p>
        </w:tc>
      </w:tr>
      <w:tr w:rsidR="00636532" w:rsidRPr="008C43C5" w14:paraId="754ADAEE" w14:textId="0462B8A0" w:rsidTr="00A25B9E">
        <w:trPr>
          <w:trHeight w:val="340"/>
        </w:trPr>
        <w:tc>
          <w:tcPr>
            <w:tcW w:w="9635" w:type="dxa"/>
            <w:gridSpan w:val="2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  <w:shd w:val="clear" w:color="auto" w:fill="A4EADC" w:themeFill="accent1" w:themeFillTint="66"/>
            <w:vAlign w:val="center"/>
          </w:tcPr>
          <w:p w14:paraId="01ECD242" w14:textId="78796B4D" w:rsidR="00636532" w:rsidRPr="008C43C5" w:rsidRDefault="00527580" w:rsidP="008C43C5">
            <w:pPr>
              <w:spacing w:after="0"/>
              <w:jc w:val="center"/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</w:pPr>
            <w:r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  <w:t>MERCREDI</w:t>
            </w:r>
            <w:r w:rsidR="00636532"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  <w:t xml:space="preserve"> </w:t>
            </w:r>
            <w:r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  <w:t>6</w:t>
            </w:r>
            <w:r w:rsidR="00636532" w:rsidRPr="008C43C5"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  <w:t xml:space="preserve"> SEPTEMBRE</w:t>
            </w:r>
          </w:p>
        </w:tc>
        <w:tc>
          <w:tcPr>
            <w:tcW w:w="7367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  <w:shd w:val="clear" w:color="auto" w:fill="A4EADC" w:themeFill="accent1" w:themeFillTint="66"/>
          </w:tcPr>
          <w:p w14:paraId="5DDA744F" w14:textId="77777777" w:rsidR="00636532" w:rsidRDefault="00636532" w:rsidP="008C43C5">
            <w:pPr>
              <w:spacing w:after="0"/>
              <w:jc w:val="center"/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</w:pPr>
          </w:p>
        </w:tc>
        <w:tc>
          <w:tcPr>
            <w:tcW w:w="7370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  <w:shd w:val="clear" w:color="auto" w:fill="A4EADC" w:themeFill="accent1" w:themeFillTint="66"/>
          </w:tcPr>
          <w:p w14:paraId="5A518646" w14:textId="049B88C4" w:rsidR="00636532" w:rsidRDefault="00636532" w:rsidP="008C43C5">
            <w:pPr>
              <w:spacing w:after="0"/>
              <w:jc w:val="center"/>
              <w:rPr>
                <w:rStyle w:val="Titredulivre"/>
                <w:rFonts w:asciiTheme="majorHAnsi" w:hAnsiTheme="majorHAnsi"/>
                <w:i w:val="0"/>
                <w:spacing w:val="30"/>
                <w:sz w:val="24"/>
              </w:rPr>
            </w:pPr>
          </w:p>
        </w:tc>
      </w:tr>
      <w:tr w:rsidR="00636532" w:rsidRPr="008C43C5" w14:paraId="35B04F78" w14:textId="04991575" w:rsidTr="00A25B9E">
        <w:trPr>
          <w:trHeight w:val="170"/>
        </w:trPr>
        <w:tc>
          <w:tcPr>
            <w:tcW w:w="9635" w:type="dxa"/>
            <w:gridSpan w:val="2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  <w:vAlign w:val="center"/>
          </w:tcPr>
          <w:p w14:paraId="53BDDC11" w14:textId="77777777" w:rsidR="00636532" w:rsidRPr="008C43C5" w:rsidRDefault="00636532" w:rsidP="00F81A6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</w:tc>
        <w:tc>
          <w:tcPr>
            <w:tcW w:w="7367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23622CC9" w14:textId="77777777" w:rsidR="00636532" w:rsidRPr="008C43C5" w:rsidRDefault="00636532" w:rsidP="00F81A6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</w:tc>
        <w:tc>
          <w:tcPr>
            <w:tcW w:w="7370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7FD8DDCD" w14:textId="20ACE1E1" w:rsidR="00636532" w:rsidRPr="008C43C5" w:rsidRDefault="00636532" w:rsidP="00F81A6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</w:tc>
      </w:tr>
      <w:tr w:rsidR="00636532" w:rsidRPr="008C43C5" w14:paraId="7BDB4EC8" w14:textId="3DC1F96F" w:rsidTr="00A25B9E">
        <w:trPr>
          <w:trHeight w:val="340"/>
        </w:trPr>
        <w:tc>
          <w:tcPr>
            <w:tcW w:w="22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  <w:vAlign w:val="center"/>
          </w:tcPr>
          <w:p w14:paraId="47E57986" w14:textId="77777777" w:rsidR="00636532" w:rsidRPr="008C43C5" w:rsidRDefault="00636532" w:rsidP="00165FD3">
            <w:pPr>
              <w:spacing w:after="0"/>
              <w:jc w:val="right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  <w:proofErr w:type="gramStart"/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  <w:t>toutes</w:t>
            </w:r>
            <w:proofErr w:type="gramEnd"/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  <w:t xml:space="preserve"> les classes</w:t>
            </w:r>
          </w:p>
        </w:tc>
        <w:tc>
          <w:tcPr>
            <w:tcW w:w="7367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  <w:vAlign w:val="center"/>
          </w:tcPr>
          <w:p w14:paraId="4973D5BB" w14:textId="77777777" w:rsidR="00636532" w:rsidRPr="008C43C5" w:rsidRDefault="00636532" w:rsidP="00F81A6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  <w:proofErr w:type="gramStart"/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  <w:t>début</w:t>
            </w:r>
            <w:proofErr w:type="gramEnd"/>
            <w:r w:rsidRPr="008C43C5"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  <w:t xml:space="preserve"> des cours</w:t>
            </w:r>
          </w:p>
        </w:tc>
        <w:tc>
          <w:tcPr>
            <w:tcW w:w="7367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7066F663" w14:textId="77777777" w:rsidR="00636532" w:rsidRPr="008C43C5" w:rsidRDefault="00636532" w:rsidP="00F81A6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</w:tc>
        <w:tc>
          <w:tcPr>
            <w:tcW w:w="7370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558AE9D2" w14:textId="085CEFC4" w:rsidR="00636532" w:rsidRPr="008C43C5" w:rsidRDefault="00636532" w:rsidP="00F81A6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</w:tc>
      </w:tr>
      <w:tr w:rsidR="007930DE" w:rsidRPr="008C43C5" w14:paraId="37923E88" w14:textId="77777777" w:rsidTr="00A25B9E">
        <w:trPr>
          <w:trHeight w:val="340"/>
        </w:trPr>
        <w:tc>
          <w:tcPr>
            <w:tcW w:w="2268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  <w:vAlign w:val="center"/>
          </w:tcPr>
          <w:p w14:paraId="7BB267F1" w14:textId="77777777" w:rsidR="007930DE" w:rsidRPr="008C43C5" w:rsidRDefault="007930DE" w:rsidP="00165FD3">
            <w:pPr>
              <w:spacing w:after="0"/>
              <w:jc w:val="right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</w:tc>
        <w:tc>
          <w:tcPr>
            <w:tcW w:w="7367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  <w:vAlign w:val="center"/>
          </w:tcPr>
          <w:p w14:paraId="41FBEE9E" w14:textId="77777777" w:rsidR="007930DE" w:rsidRDefault="007930DE" w:rsidP="00F81A6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  <w:p w14:paraId="064A8AB4" w14:textId="5E03F7F4" w:rsidR="007930DE" w:rsidRPr="008C43C5" w:rsidRDefault="007930DE" w:rsidP="00F81A6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</w:tc>
        <w:tc>
          <w:tcPr>
            <w:tcW w:w="7367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74B7E27F" w14:textId="77777777" w:rsidR="007930DE" w:rsidRPr="008C43C5" w:rsidRDefault="007930DE" w:rsidP="00F81A6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</w:tc>
        <w:tc>
          <w:tcPr>
            <w:tcW w:w="7370" w:type="dxa"/>
            <w:tcBorders>
              <w:top w:val="dotted" w:sz="4" w:space="0" w:color="2BBEA1" w:themeColor="accent1"/>
              <w:left w:val="nil"/>
              <w:bottom w:val="dotted" w:sz="4" w:space="0" w:color="2BBEA1" w:themeColor="accent1"/>
              <w:right w:val="nil"/>
            </w:tcBorders>
          </w:tcPr>
          <w:p w14:paraId="4D790A70" w14:textId="77777777" w:rsidR="007930DE" w:rsidRPr="008C43C5" w:rsidRDefault="007930DE" w:rsidP="00F81A63">
            <w:pPr>
              <w:spacing w:after="0"/>
              <w:rPr>
                <w:rStyle w:val="Titredulivre"/>
                <w:rFonts w:asciiTheme="majorHAnsi" w:hAnsiTheme="majorHAnsi"/>
                <w:bCs w:val="0"/>
                <w:i w:val="0"/>
                <w:iCs w:val="0"/>
                <w:spacing w:val="0"/>
                <w:sz w:val="20"/>
              </w:rPr>
            </w:pPr>
          </w:p>
        </w:tc>
      </w:tr>
      <w:tr w:rsidR="007930DE" w14:paraId="17650712" w14:textId="77777777" w:rsidTr="00A25B9E">
        <w:trPr>
          <w:gridAfter w:val="2"/>
          <w:wAfter w:w="14737" w:type="dxa"/>
        </w:trPr>
        <w:tc>
          <w:tcPr>
            <w:tcW w:w="9635" w:type="dxa"/>
            <w:gridSpan w:val="2"/>
          </w:tcPr>
          <w:p w14:paraId="5BC7B484" w14:textId="10FB46BE" w:rsidR="007930DE" w:rsidRDefault="00972826" w:rsidP="00437AFB">
            <w:pPr>
              <w:pStyle w:val="titregnral"/>
              <w:rPr>
                <w:lang w:val="en-US"/>
              </w:rPr>
            </w:pPr>
            <w:r>
              <w:rPr>
                <w:lang w:val="en-US"/>
              </w:rPr>
              <w:t>entretiens individuels</w:t>
            </w:r>
            <w:r w:rsidR="007930DE">
              <w:rPr>
                <w:lang w:val="en-US"/>
              </w:rPr>
              <w:t xml:space="preserve"> </w:t>
            </w:r>
          </w:p>
        </w:tc>
      </w:tr>
      <w:tr w:rsidR="007930DE" w:rsidRPr="00437AFB" w14:paraId="658F0066" w14:textId="77777777" w:rsidTr="00A25B9E">
        <w:trPr>
          <w:gridAfter w:val="2"/>
          <w:wAfter w:w="14737" w:type="dxa"/>
        </w:trPr>
        <w:tc>
          <w:tcPr>
            <w:tcW w:w="9635" w:type="dxa"/>
            <w:gridSpan w:val="2"/>
          </w:tcPr>
          <w:p w14:paraId="772A5051" w14:textId="77777777" w:rsidR="00527580" w:rsidRDefault="00527580" w:rsidP="0052758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  <w:bCs/>
              </w:rPr>
              <w:t xml:space="preserve">Lundi 04 </w:t>
            </w:r>
            <w:r w:rsidR="00437AFB" w:rsidRPr="00437AFB">
              <w:rPr>
                <w:rFonts w:asciiTheme="majorHAnsi" w:hAnsiTheme="majorHAnsi"/>
                <w:b/>
                <w:bCs/>
              </w:rPr>
              <w:t xml:space="preserve">septembre </w:t>
            </w:r>
            <w:r w:rsidR="00437AFB" w:rsidRPr="00437AFB">
              <w:rPr>
                <w:rFonts w:asciiTheme="majorHAnsi" w:hAnsiTheme="majorHAnsi"/>
              </w:rPr>
              <w:t>2GT,</w:t>
            </w:r>
          </w:p>
          <w:p w14:paraId="19CCEC39" w14:textId="7C9C0A9B" w:rsidR="00437AFB" w:rsidRPr="00437AFB" w:rsidRDefault="00527580" w:rsidP="00527580">
            <w:pPr>
              <w:rPr>
                <w:rFonts w:asciiTheme="majorHAnsi" w:hAnsiTheme="majorHAnsi"/>
              </w:rPr>
            </w:pPr>
            <w:r w:rsidRPr="00972826">
              <w:rPr>
                <w:rFonts w:asciiTheme="majorHAnsi" w:hAnsiTheme="majorHAnsi"/>
                <w:b/>
                <w:bCs/>
              </w:rPr>
              <w:t xml:space="preserve">Mardi 05 </w:t>
            </w:r>
            <w:proofErr w:type="gramStart"/>
            <w:r w:rsidRPr="00972826">
              <w:rPr>
                <w:rFonts w:asciiTheme="majorHAnsi" w:hAnsiTheme="majorHAnsi"/>
                <w:b/>
                <w:bCs/>
              </w:rPr>
              <w:t>septembre</w:t>
            </w:r>
            <w:r>
              <w:rPr>
                <w:rFonts w:asciiTheme="majorHAnsi" w:hAnsiTheme="majorHAnsi"/>
              </w:rPr>
              <w:t xml:space="preserve"> </w:t>
            </w:r>
            <w:r w:rsidR="00437AFB" w:rsidRPr="00437AFB">
              <w:rPr>
                <w:rFonts w:asciiTheme="majorHAnsi" w:hAnsiTheme="majorHAnsi"/>
              </w:rPr>
              <w:t xml:space="preserve"> 1</w:t>
            </w:r>
            <w:proofErr w:type="gramEnd"/>
            <w:r w:rsidR="00437AFB" w:rsidRPr="00437AFB">
              <w:rPr>
                <w:rFonts w:asciiTheme="majorHAnsi" w:hAnsiTheme="majorHAnsi"/>
              </w:rPr>
              <w:t>STMG, 1ST2S</w:t>
            </w:r>
          </w:p>
        </w:tc>
      </w:tr>
    </w:tbl>
    <w:p w14:paraId="276A456B" w14:textId="77777777" w:rsidR="00F9339F" w:rsidRPr="00437AFB" w:rsidRDefault="00F9339F">
      <w:pPr>
        <w:rPr>
          <w:rFonts w:asciiTheme="majorHAnsi" w:hAnsiTheme="majorHAnsi"/>
        </w:rPr>
      </w:pPr>
    </w:p>
    <w:p w14:paraId="32F5EFF7" w14:textId="77777777" w:rsidR="0053009B" w:rsidRPr="00437AFB" w:rsidRDefault="0053009B">
      <w:pPr>
        <w:spacing w:after="0"/>
        <w:jc w:val="both"/>
        <w:rPr>
          <w:rFonts w:asciiTheme="majorHAnsi" w:hAnsiTheme="majorHAnsi"/>
        </w:rPr>
      </w:pPr>
      <w:r w:rsidRPr="00437AFB">
        <w:rPr>
          <w:rFonts w:asciiTheme="majorHAnsi" w:hAnsiTheme="majorHAnsi"/>
        </w:rPr>
        <w:br w:type="page"/>
      </w:r>
    </w:p>
    <w:sectPr w:rsidR="0053009B" w:rsidRPr="00437AFB" w:rsidSect="00144870">
      <w:type w:val="continuous"/>
      <w:pgSz w:w="11906" w:h="16838" w:code="9"/>
      <w:pgMar w:top="1134" w:right="1134" w:bottom="1134" w:left="1134" w:header="709" w:footer="623" w:gutter="0"/>
      <w:cols w:space="226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962DF1" w14:textId="77777777" w:rsidR="00703F61" w:rsidRDefault="00703F61" w:rsidP="006B00CD">
      <w:pPr>
        <w:spacing w:after="0" w:line="240" w:lineRule="auto"/>
      </w:pPr>
      <w:r>
        <w:separator/>
      </w:r>
    </w:p>
  </w:endnote>
  <w:endnote w:type="continuationSeparator" w:id="0">
    <w:p w14:paraId="4296FA1B" w14:textId="77777777" w:rsidR="00703F61" w:rsidRDefault="00703F61" w:rsidP="006B00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1" w:fontKey="{43654927-11E0-4E52-A035-1D31B9EFDD21}"/>
    <w:embedBold r:id="rId2" w:fontKey="{D97E0B78-7FC0-4A52-A4B7-DD81BD273C22}"/>
    <w:embedItalic r:id="rId3" w:fontKey="{F6E38442-7D80-40A9-98FB-D69A12C78ACC}"/>
    <w:embedBoldItalic r:id="rId4" w:fontKey="{67724700-5DBE-4902-B717-725F592A7C5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4550656-7099-48AC-A283-59172CBE0425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arvel">
    <w:altName w:val="Calibri"/>
    <w:charset w:val="00"/>
    <w:family w:val="auto"/>
    <w:pitch w:val="variable"/>
    <w:sig w:usb0="00000003" w:usb1="4800004A" w:usb2="14000000" w:usb3="00000000" w:csb0="00000001" w:csb1="00000000"/>
    <w:embedRegular r:id="rId6" w:fontKey="{F37725E9-5B1B-4630-9DE7-C9809670705B}"/>
    <w:embedBold r:id="rId7" w:fontKey="{B9037E7D-050E-4F47-AAA2-9AC9219D8852}"/>
    <w:embedItalic r:id="rId8" w:fontKey="{FA79FEC9-FB7F-4B51-9CD2-88F052B6C8F8}"/>
    <w:embedBoldItalic r:id="rId9" w:fontKey="{41E6D84E-6F0A-405F-B002-85952E2658F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C9877F64-3CA7-4623-8D51-493406566B5D}"/>
  </w:font>
  <w:font w:name="Josefin Sans">
    <w:charset w:val="00"/>
    <w:family w:val="auto"/>
    <w:pitch w:val="variable"/>
    <w:sig w:usb0="A00000FF" w:usb1="4000204B" w:usb2="00000000" w:usb3="00000000" w:csb0="00000193" w:csb1="00000000"/>
    <w:embedBold r:id="rId11" w:fontKey="{AB1B1442-393E-461F-B9B1-ECDD7A05DBA0}"/>
  </w:font>
  <w:font w:name="Lato Light">
    <w:altName w:val="Segoe UI"/>
    <w:charset w:val="00"/>
    <w:family w:val="swiss"/>
    <w:pitch w:val="variable"/>
    <w:sig w:usb0="E10002FF" w:usb1="5000ECFF" w:usb2="00000021" w:usb3="00000000" w:csb0="0000019F" w:csb1="00000000"/>
    <w:embedItalic r:id="rId12" w:fontKey="{9ADC7293-4159-4857-A45C-A6AFEA5C4C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13BBEB0F-3A94-4727-94BC-6D7F507276A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5FF275" w14:textId="77777777" w:rsidR="00703F61" w:rsidRDefault="00703F61" w:rsidP="006B00CD">
      <w:pPr>
        <w:spacing w:after="0" w:line="240" w:lineRule="auto"/>
      </w:pPr>
      <w:r>
        <w:separator/>
      </w:r>
    </w:p>
  </w:footnote>
  <w:footnote w:type="continuationSeparator" w:id="0">
    <w:p w14:paraId="652A8F19" w14:textId="77777777" w:rsidR="00703F61" w:rsidRDefault="00703F61" w:rsidP="006B00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75B17"/>
    <w:multiLevelType w:val="hybridMultilevel"/>
    <w:tmpl w:val="BA3AD6CC"/>
    <w:lvl w:ilvl="0" w:tplc="040C0005">
      <w:start w:val="1"/>
      <w:numFmt w:val="bullet"/>
      <w:lvlText w:val=""/>
      <w:lvlJc w:val="left"/>
      <w:pPr>
        <w:ind w:left="778" w:hanging="360"/>
      </w:pPr>
      <w:rPr>
        <w:rFonts w:ascii="Wingdings" w:hAnsi="Wingdings" w:hint="default"/>
      </w:rPr>
    </w:lvl>
    <w:lvl w:ilvl="1" w:tplc="4E405E94">
      <w:start w:val="1"/>
      <w:numFmt w:val="bullet"/>
      <w:lvlText w:val=""/>
      <w:lvlJc w:val="left"/>
      <w:pPr>
        <w:ind w:left="1498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" w15:restartNumberingAfterBreak="0">
    <w:nsid w:val="13432A06"/>
    <w:multiLevelType w:val="hybridMultilevel"/>
    <w:tmpl w:val="24A8CE08"/>
    <w:lvl w:ilvl="0" w:tplc="C67E6034">
      <w:numFmt w:val="bullet"/>
      <w:lvlText w:val="-"/>
      <w:lvlJc w:val="left"/>
      <w:pPr>
        <w:ind w:left="720" w:hanging="360"/>
      </w:pPr>
      <w:rPr>
        <w:rFonts w:ascii="Segoe UI Semilight" w:eastAsiaTheme="minorHAnsi" w:hAnsi="Segoe UI Semilight" w:cs="Segoe UI Semi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A190B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B1A5D91"/>
    <w:multiLevelType w:val="hybridMultilevel"/>
    <w:tmpl w:val="4AAE6E70"/>
    <w:lvl w:ilvl="0" w:tplc="5DD2AE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274960"/>
    <w:multiLevelType w:val="hybridMultilevel"/>
    <w:tmpl w:val="C61C9426"/>
    <w:lvl w:ilvl="0" w:tplc="6F266D84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5" w15:restartNumberingAfterBreak="0">
    <w:nsid w:val="24BC761B"/>
    <w:multiLevelType w:val="hybridMultilevel"/>
    <w:tmpl w:val="98D0EC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6D7EEF"/>
    <w:multiLevelType w:val="hybridMultilevel"/>
    <w:tmpl w:val="1C2637B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2BB7B29"/>
    <w:multiLevelType w:val="hybridMultilevel"/>
    <w:tmpl w:val="D9E26522"/>
    <w:lvl w:ilvl="0" w:tplc="1E0AEF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BCC87F6">
      <w:numFmt w:val="bullet"/>
      <w:lvlText w:val="-"/>
      <w:lvlJc w:val="left"/>
      <w:pPr>
        <w:ind w:left="1080" w:hanging="360"/>
      </w:pPr>
      <w:rPr>
        <w:rFonts w:ascii="Segoe UI Semilight" w:eastAsiaTheme="minorHAnsi" w:hAnsi="Segoe UI Semilight" w:cs="Segoe UI Semilight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6701E27"/>
    <w:multiLevelType w:val="hybridMultilevel"/>
    <w:tmpl w:val="65AE29E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346433"/>
    <w:multiLevelType w:val="hybridMultilevel"/>
    <w:tmpl w:val="84960D26"/>
    <w:lvl w:ilvl="0" w:tplc="AC3ABF32">
      <w:numFmt w:val="bullet"/>
      <w:lvlText w:val=""/>
      <w:lvlJc w:val="left"/>
      <w:pPr>
        <w:ind w:left="720" w:hanging="360"/>
      </w:pPr>
      <w:rPr>
        <w:rFonts w:ascii="Wingdings" w:eastAsiaTheme="minorHAnsi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561EA9"/>
    <w:multiLevelType w:val="hybridMultilevel"/>
    <w:tmpl w:val="BE18187C"/>
    <w:lvl w:ilvl="0" w:tplc="AC3ABF32">
      <w:numFmt w:val="bullet"/>
      <w:lvlText w:val=""/>
      <w:lvlJc w:val="left"/>
      <w:pPr>
        <w:ind w:left="720" w:hanging="360"/>
      </w:pPr>
      <w:rPr>
        <w:rFonts w:ascii="Wingdings" w:eastAsiaTheme="minorHAnsi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B6E04"/>
    <w:multiLevelType w:val="hybridMultilevel"/>
    <w:tmpl w:val="AA04DF9C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2A6A6E"/>
    <w:multiLevelType w:val="hybridMultilevel"/>
    <w:tmpl w:val="9970DC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0E19B6"/>
    <w:multiLevelType w:val="hybridMultilevel"/>
    <w:tmpl w:val="31C49828"/>
    <w:lvl w:ilvl="0" w:tplc="44386F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C3ABF32">
      <w:numFmt w:val="bullet"/>
      <w:lvlText w:val=""/>
      <w:lvlJc w:val="left"/>
      <w:pPr>
        <w:ind w:left="1080" w:hanging="360"/>
      </w:pPr>
      <w:rPr>
        <w:rFonts w:ascii="Wingdings" w:eastAsiaTheme="minorHAnsi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2172602"/>
    <w:multiLevelType w:val="hybridMultilevel"/>
    <w:tmpl w:val="E3ACF2B4"/>
    <w:lvl w:ilvl="0" w:tplc="58286AD4">
      <w:start w:val="401"/>
      <w:numFmt w:val="bullet"/>
      <w:lvlText w:val="-"/>
      <w:lvlJc w:val="left"/>
      <w:pPr>
        <w:ind w:left="720" w:hanging="360"/>
      </w:pPr>
      <w:rPr>
        <w:rFonts w:ascii="Calibri" w:eastAsia="MS Mincho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375C6B"/>
    <w:multiLevelType w:val="hybridMultilevel"/>
    <w:tmpl w:val="6100AEEA"/>
    <w:lvl w:ilvl="0" w:tplc="AC3ABF32">
      <w:numFmt w:val="bullet"/>
      <w:lvlText w:val=""/>
      <w:lvlJc w:val="left"/>
      <w:pPr>
        <w:ind w:left="720" w:hanging="360"/>
      </w:pPr>
      <w:rPr>
        <w:rFonts w:ascii="Wingdings" w:eastAsiaTheme="minorHAnsi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8344AA"/>
    <w:multiLevelType w:val="hybridMultilevel"/>
    <w:tmpl w:val="D1FE72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9D6061"/>
    <w:multiLevelType w:val="hybridMultilevel"/>
    <w:tmpl w:val="D36A0C0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AE5EFA"/>
    <w:multiLevelType w:val="hybridMultilevel"/>
    <w:tmpl w:val="AF34DD92"/>
    <w:lvl w:ilvl="0" w:tplc="040C0005">
      <w:start w:val="1"/>
      <w:numFmt w:val="bullet"/>
      <w:lvlText w:val=""/>
      <w:lvlJc w:val="left"/>
      <w:pPr>
        <w:ind w:left="77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9" w15:restartNumberingAfterBreak="0">
    <w:nsid w:val="58B55ACE"/>
    <w:multiLevelType w:val="hybridMultilevel"/>
    <w:tmpl w:val="9FCA7B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2C344C"/>
    <w:multiLevelType w:val="hybridMultilevel"/>
    <w:tmpl w:val="15CEE014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8958B6"/>
    <w:multiLevelType w:val="multilevel"/>
    <w:tmpl w:val="FE8E4722"/>
    <w:lvl w:ilvl="0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6010F75"/>
    <w:multiLevelType w:val="multilevel"/>
    <w:tmpl w:val="5F2EE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69C2BB3"/>
    <w:multiLevelType w:val="hybridMultilevel"/>
    <w:tmpl w:val="7E5AA13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A93616"/>
    <w:multiLevelType w:val="hybridMultilevel"/>
    <w:tmpl w:val="A9ACB706"/>
    <w:lvl w:ilvl="0" w:tplc="025CD3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5C148E"/>
    <w:multiLevelType w:val="hybridMultilevel"/>
    <w:tmpl w:val="70B43EC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6D4A55"/>
    <w:multiLevelType w:val="hybridMultilevel"/>
    <w:tmpl w:val="BA386A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3F5074"/>
    <w:multiLevelType w:val="hybridMultilevel"/>
    <w:tmpl w:val="4F4A1D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EE7C2B"/>
    <w:multiLevelType w:val="hybridMultilevel"/>
    <w:tmpl w:val="7BFE624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57010A"/>
    <w:multiLevelType w:val="hybridMultilevel"/>
    <w:tmpl w:val="10E697EC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2446E2"/>
    <w:multiLevelType w:val="hybridMultilevel"/>
    <w:tmpl w:val="58820380"/>
    <w:lvl w:ilvl="0" w:tplc="85A476AA">
      <w:start w:val="1"/>
      <w:numFmt w:val="bullet"/>
      <w:pStyle w:val="Sous-titr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8E7B62"/>
    <w:multiLevelType w:val="hybridMultilevel"/>
    <w:tmpl w:val="73422D1E"/>
    <w:lvl w:ilvl="0" w:tplc="AC3ABF32">
      <w:numFmt w:val="bullet"/>
      <w:lvlText w:val=""/>
      <w:lvlJc w:val="left"/>
      <w:pPr>
        <w:ind w:left="720" w:hanging="360"/>
      </w:pPr>
      <w:rPr>
        <w:rFonts w:ascii="Wingdings" w:eastAsiaTheme="minorHAnsi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8426527">
    <w:abstractNumId w:val="17"/>
  </w:num>
  <w:num w:numId="2" w16cid:durableId="2114979441">
    <w:abstractNumId w:val="7"/>
  </w:num>
  <w:num w:numId="3" w16cid:durableId="1683049199">
    <w:abstractNumId w:val="9"/>
  </w:num>
  <w:num w:numId="4" w16cid:durableId="1991403215">
    <w:abstractNumId w:val="11"/>
  </w:num>
  <w:num w:numId="5" w16cid:durableId="339697768">
    <w:abstractNumId w:val="20"/>
  </w:num>
  <w:num w:numId="6" w16cid:durableId="609361793">
    <w:abstractNumId w:val="29"/>
  </w:num>
  <w:num w:numId="7" w16cid:durableId="691028828">
    <w:abstractNumId w:val="4"/>
  </w:num>
  <w:num w:numId="8" w16cid:durableId="967661749">
    <w:abstractNumId w:val="13"/>
  </w:num>
  <w:num w:numId="9" w16cid:durableId="1552303492">
    <w:abstractNumId w:val="24"/>
  </w:num>
  <w:num w:numId="10" w16cid:durableId="839737579">
    <w:abstractNumId w:val="7"/>
  </w:num>
  <w:num w:numId="11" w16cid:durableId="1351640210">
    <w:abstractNumId w:val="30"/>
  </w:num>
  <w:num w:numId="12" w16cid:durableId="1255162216">
    <w:abstractNumId w:val="12"/>
  </w:num>
  <w:num w:numId="13" w16cid:durableId="2030789834">
    <w:abstractNumId w:val="24"/>
    <w:lvlOverride w:ilvl="0">
      <w:startOverride w:val="1"/>
    </w:lvlOverride>
  </w:num>
  <w:num w:numId="14" w16cid:durableId="262611934">
    <w:abstractNumId w:val="24"/>
    <w:lvlOverride w:ilvl="0">
      <w:startOverride w:val="1"/>
    </w:lvlOverride>
  </w:num>
  <w:num w:numId="15" w16cid:durableId="147980886">
    <w:abstractNumId w:val="24"/>
  </w:num>
  <w:num w:numId="16" w16cid:durableId="1541942757">
    <w:abstractNumId w:val="24"/>
    <w:lvlOverride w:ilvl="0">
      <w:startOverride w:val="1"/>
    </w:lvlOverride>
  </w:num>
  <w:num w:numId="17" w16cid:durableId="893540260">
    <w:abstractNumId w:val="24"/>
  </w:num>
  <w:num w:numId="18" w16cid:durableId="1053113181">
    <w:abstractNumId w:val="19"/>
  </w:num>
  <w:num w:numId="19" w16cid:durableId="425659387">
    <w:abstractNumId w:val="1"/>
  </w:num>
  <w:num w:numId="20" w16cid:durableId="1935355596">
    <w:abstractNumId w:val="26"/>
  </w:num>
  <w:num w:numId="21" w16cid:durableId="845900441">
    <w:abstractNumId w:val="14"/>
  </w:num>
  <w:num w:numId="22" w16cid:durableId="553124881">
    <w:abstractNumId w:val="2"/>
  </w:num>
  <w:num w:numId="23" w16cid:durableId="1900552982">
    <w:abstractNumId w:val="28"/>
  </w:num>
  <w:num w:numId="24" w16cid:durableId="816842809">
    <w:abstractNumId w:val="10"/>
  </w:num>
  <w:num w:numId="25" w16cid:durableId="245652899">
    <w:abstractNumId w:val="25"/>
  </w:num>
  <w:num w:numId="26" w16cid:durableId="123740075">
    <w:abstractNumId w:val="27"/>
  </w:num>
  <w:num w:numId="27" w16cid:durableId="453451545">
    <w:abstractNumId w:val="15"/>
  </w:num>
  <w:num w:numId="28" w16cid:durableId="1812945644">
    <w:abstractNumId w:val="3"/>
  </w:num>
  <w:num w:numId="29" w16cid:durableId="231816236">
    <w:abstractNumId w:val="5"/>
  </w:num>
  <w:num w:numId="30" w16cid:durableId="1983650957">
    <w:abstractNumId w:val="23"/>
  </w:num>
  <w:num w:numId="31" w16cid:durableId="113333874">
    <w:abstractNumId w:val="16"/>
  </w:num>
  <w:num w:numId="32" w16cid:durableId="25105004">
    <w:abstractNumId w:val="22"/>
  </w:num>
  <w:num w:numId="33" w16cid:durableId="1234975920">
    <w:abstractNumId w:val="31"/>
  </w:num>
  <w:num w:numId="34" w16cid:durableId="470486634">
    <w:abstractNumId w:val="21"/>
  </w:num>
  <w:num w:numId="35" w16cid:durableId="1033337022">
    <w:abstractNumId w:val="18"/>
  </w:num>
  <w:num w:numId="36" w16cid:durableId="1653293272">
    <w:abstractNumId w:val="0"/>
  </w:num>
  <w:num w:numId="37" w16cid:durableId="2121797675">
    <w:abstractNumId w:val="8"/>
  </w:num>
  <w:num w:numId="38" w16cid:durableId="113128615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D7B"/>
    <w:rsid w:val="00000470"/>
    <w:rsid w:val="000024F9"/>
    <w:rsid w:val="00006C65"/>
    <w:rsid w:val="00020993"/>
    <w:rsid w:val="00021875"/>
    <w:rsid w:val="00035FF2"/>
    <w:rsid w:val="0004198C"/>
    <w:rsid w:val="00042DC5"/>
    <w:rsid w:val="00045660"/>
    <w:rsid w:val="000572E3"/>
    <w:rsid w:val="00065932"/>
    <w:rsid w:val="00070C7A"/>
    <w:rsid w:val="00076AAC"/>
    <w:rsid w:val="00080D43"/>
    <w:rsid w:val="00085651"/>
    <w:rsid w:val="000925B4"/>
    <w:rsid w:val="000A1C37"/>
    <w:rsid w:val="000A40E4"/>
    <w:rsid w:val="000B1887"/>
    <w:rsid w:val="000B72F3"/>
    <w:rsid w:val="000C6CC3"/>
    <w:rsid w:val="000D15F3"/>
    <w:rsid w:val="000D3DD3"/>
    <w:rsid w:val="000D47F7"/>
    <w:rsid w:val="000E0B3C"/>
    <w:rsid w:val="001007F8"/>
    <w:rsid w:val="00110ED8"/>
    <w:rsid w:val="00113B9D"/>
    <w:rsid w:val="0012548B"/>
    <w:rsid w:val="001430F6"/>
    <w:rsid w:val="00144870"/>
    <w:rsid w:val="00162425"/>
    <w:rsid w:val="00165FD3"/>
    <w:rsid w:val="00167D3A"/>
    <w:rsid w:val="0018370C"/>
    <w:rsid w:val="001917F6"/>
    <w:rsid w:val="00196E4D"/>
    <w:rsid w:val="001A7421"/>
    <w:rsid w:val="001B6D80"/>
    <w:rsid w:val="001B6DF5"/>
    <w:rsid w:val="001D241D"/>
    <w:rsid w:val="001D4793"/>
    <w:rsid w:val="001D4B65"/>
    <w:rsid w:val="001E3930"/>
    <w:rsid w:val="001E621C"/>
    <w:rsid w:val="001F29D9"/>
    <w:rsid w:val="001F3434"/>
    <w:rsid w:val="001F6514"/>
    <w:rsid w:val="00203495"/>
    <w:rsid w:val="00220257"/>
    <w:rsid w:val="00221855"/>
    <w:rsid w:val="0022283C"/>
    <w:rsid w:val="002243A4"/>
    <w:rsid w:val="002268FC"/>
    <w:rsid w:val="00227D68"/>
    <w:rsid w:val="002339C7"/>
    <w:rsid w:val="00240F68"/>
    <w:rsid w:val="002542A9"/>
    <w:rsid w:val="002710C5"/>
    <w:rsid w:val="00273D00"/>
    <w:rsid w:val="00280FE0"/>
    <w:rsid w:val="00287121"/>
    <w:rsid w:val="002931E0"/>
    <w:rsid w:val="002976AC"/>
    <w:rsid w:val="002A0C85"/>
    <w:rsid w:val="002B45BB"/>
    <w:rsid w:val="002C14BE"/>
    <w:rsid w:val="002C37BB"/>
    <w:rsid w:val="002D1CF8"/>
    <w:rsid w:val="002E231C"/>
    <w:rsid w:val="002F7156"/>
    <w:rsid w:val="003032CD"/>
    <w:rsid w:val="003173FD"/>
    <w:rsid w:val="0032358B"/>
    <w:rsid w:val="003319C3"/>
    <w:rsid w:val="00340A61"/>
    <w:rsid w:val="00352977"/>
    <w:rsid w:val="0035789B"/>
    <w:rsid w:val="00375582"/>
    <w:rsid w:val="00383B3E"/>
    <w:rsid w:val="0039331A"/>
    <w:rsid w:val="0039776D"/>
    <w:rsid w:val="003A6B38"/>
    <w:rsid w:val="003B0460"/>
    <w:rsid w:val="003B5D35"/>
    <w:rsid w:val="003C1491"/>
    <w:rsid w:val="003E0A9D"/>
    <w:rsid w:val="003E39CE"/>
    <w:rsid w:val="00403C26"/>
    <w:rsid w:val="00411F6C"/>
    <w:rsid w:val="00420A42"/>
    <w:rsid w:val="00423B54"/>
    <w:rsid w:val="004240BB"/>
    <w:rsid w:val="0042489B"/>
    <w:rsid w:val="004263D7"/>
    <w:rsid w:val="004269FF"/>
    <w:rsid w:val="00437AFB"/>
    <w:rsid w:val="004413AC"/>
    <w:rsid w:val="0044181C"/>
    <w:rsid w:val="00464AEB"/>
    <w:rsid w:val="004653D2"/>
    <w:rsid w:val="00476F77"/>
    <w:rsid w:val="0048251B"/>
    <w:rsid w:val="0048315A"/>
    <w:rsid w:val="004B01E8"/>
    <w:rsid w:val="004B13A0"/>
    <w:rsid w:val="004B5D4A"/>
    <w:rsid w:val="004C2F04"/>
    <w:rsid w:val="004D7CE2"/>
    <w:rsid w:val="004F0ED5"/>
    <w:rsid w:val="004F51A1"/>
    <w:rsid w:val="00507B5A"/>
    <w:rsid w:val="00512D71"/>
    <w:rsid w:val="005263D0"/>
    <w:rsid w:val="00527580"/>
    <w:rsid w:val="0053009B"/>
    <w:rsid w:val="0053410E"/>
    <w:rsid w:val="005452F5"/>
    <w:rsid w:val="00555F23"/>
    <w:rsid w:val="00557AD0"/>
    <w:rsid w:val="0059433B"/>
    <w:rsid w:val="005963FE"/>
    <w:rsid w:val="00596C2D"/>
    <w:rsid w:val="005A12AE"/>
    <w:rsid w:val="005B60CC"/>
    <w:rsid w:val="005C091F"/>
    <w:rsid w:val="005C49F7"/>
    <w:rsid w:val="005D759F"/>
    <w:rsid w:val="00600705"/>
    <w:rsid w:val="00612DEB"/>
    <w:rsid w:val="00614DC8"/>
    <w:rsid w:val="00617BCE"/>
    <w:rsid w:val="00617DA3"/>
    <w:rsid w:val="00624E63"/>
    <w:rsid w:val="00626979"/>
    <w:rsid w:val="0063436E"/>
    <w:rsid w:val="00636532"/>
    <w:rsid w:val="006534A9"/>
    <w:rsid w:val="00656F14"/>
    <w:rsid w:val="00657789"/>
    <w:rsid w:val="00665E27"/>
    <w:rsid w:val="00666892"/>
    <w:rsid w:val="00676DD9"/>
    <w:rsid w:val="00690D30"/>
    <w:rsid w:val="00693C92"/>
    <w:rsid w:val="0069476A"/>
    <w:rsid w:val="00694FE6"/>
    <w:rsid w:val="006A01F2"/>
    <w:rsid w:val="006B00CD"/>
    <w:rsid w:val="006B3D5C"/>
    <w:rsid w:val="006D31FB"/>
    <w:rsid w:val="006F1A78"/>
    <w:rsid w:val="006F432D"/>
    <w:rsid w:val="00703F61"/>
    <w:rsid w:val="007043E7"/>
    <w:rsid w:val="007053EF"/>
    <w:rsid w:val="00754863"/>
    <w:rsid w:val="0076713D"/>
    <w:rsid w:val="00772A75"/>
    <w:rsid w:val="00773274"/>
    <w:rsid w:val="0078017B"/>
    <w:rsid w:val="00781EE1"/>
    <w:rsid w:val="00792F69"/>
    <w:rsid w:val="007930DE"/>
    <w:rsid w:val="00796C87"/>
    <w:rsid w:val="007A5696"/>
    <w:rsid w:val="007C2450"/>
    <w:rsid w:val="007C4ACC"/>
    <w:rsid w:val="007D3350"/>
    <w:rsid w:val="007D5D7B"/>
    <w:rsid w:val="007E3F21"/>
    <w:rsid w:val="008047F8"/>
    <w:rsid w:val="00815C8E"/>
    <w:rsid w:val="00822C31"/>
    <w:rsid w:val="0082540D"/>
    <w:rsid w:val="00842575"/>
    <w:rsid w:val="008550F8"/>
    <w:rsid w:val="00857C0A"/>
    <w:rsid w:val="00862C1A"/>
    <w:rsid w:val="00867637"/>
    <w:rsid w:val="008825B6"/>
    <w:rsid w:val="0088311B"/>
    <w:rsid w:val="00894763"/>
    <w:rsid w:val="00897118"/>
    <w:rsid w:val="008B0896"/>
    <w:rsid w:val="008C43C5"/>
    <w:rsid w:val="008C5001"/>
    <w:rsid w:val="008F6DF6"/>
    <w:rsid w:val="00925D07"/>
    <w:rsid w:val="00930A1C"/>
    <w:rsid w:val="0094092E"/>
    <w:rsid w:val="00941FAE"/>
    <w:rsid w:val="00954535"/>
    <w:rsid w:val="00956A4E"/>
    <w:rsid w:val="00972826"/>
    <w:rsid w:val="00972BA0"/>
    <w:rsid w:val="00984F26"/>
    <w:rsid w:val="009A19CB"/>
    <w:rsid w:val="009B2E17"/>
    <w:rsid w:val="009B69EA"/>
    <w:rsid w:val="009C3646"/>
    <w:rsid w:val="009D160F"/>
    <w:rsid w:val="009D6A95"/>
    <w:rsid w:val="00A013F5"/>
    <w:rsid w:val="00A0475F"/>
    <w:rsid w:val="00A05A63"/>
    <w:rsid w:val="00A25B9E"/>
    <w:rsid w:val="00A35711"/>
    <w:rsid w:val="00A3634C"/>
    <w:rsid w:val="00A40550"/>
    <w:rsid w:val="00A4491F"/>
    <w:rsid w:val="00A5319A"/>
    <w:rsid w:val="00A54694"/>
    <w:rsid w:val="00A630CA"/>
    <w:rsid w:val="00A70B52"/>
    <w:rsid w:val="00A756BB"/>
    <w:rsid w:val="00AA0746"/>
    <w:rsid w:val="00AA39A2"/>
    <w:rsid w:val="00AB41E9"/>
    <w:rsid w:val="00AB56D0"/>
    <w:rsid w:val="00AD45A5"/>
    <w:rsid w:val="00AE7833"/>
    <w:rsid w:val="00AF7983"/>
    <w:rsid w:val="00B02D52"/>
    <w:rsid w:val="00B04282"/>
    <w:rsid w:val="00B1625B"/>
    <w:rsid w:val="00B17837"/>
    <w:rsid w:val="00B34BC9"/>
    <w:rsid w:val="00B47A5D"/>
    <w:rsid w:val="00B55503"/>
    <w:rsid w:val="00B57262"/>
    <w:rsid w:val="00B6601D"/>
    <w:rsid w:val="00B76440"/>
    <w:rsid w:val="00BA020B"/>
    <w:rsid w:val="00BB2AF5"/>
    <w:rsid w:val="00BB5BCE"/>
    <w:rsid w:val="00BC3C6E"/>
    <w:rsid w:val="00BC3F3C"/>
    <w:rsid w:val="00BC77E3"/>
    <w:rsid w:val="00BD1E1E"/>
    <w:rsid w:val="00BD2845"/>
    <w:rsid w:val="00BD469A"/>
    <w:rsid w:val="00BE5094"/>
    <w:rsid w:val="00BF2F77"/>
    <w:rsid w:val="00C0237F"/>
    <w:rsid w:val="00C11B45"/>
    <w:rsid w:val="00C124C0"/>
    <w:rsid w:val="00C14504"/>
    <w:rsid w:val="00C15DB2"/>
    <w:rsid w:val="00C1796E"/>
    <w:rsid w:val="00C349BD"/>
    <w:rsid w:val="00C36FB0"/>
    <w:rsid w:val="00C44999"/>
    <w:rsid w:val="00C46C7E"/>
    <w:rsid w:val="00C50517"/>
    <w:rsid w:val="00C50B4A"/>
    <w:rsid w:val="00C564EC"/>
    <w:rsid w:val="00C6005C"/>
    <w:rsid w:val="00C67EF1"/>
    <w:rsid w:val="00C86775"/>
    <w:rsid w:val="00C873D1"/>
    <w:rsid w:val="00C91EDD"/>
    <w:rsid w:val="00CA0245"/>
    <w:rsid w:val="00CB56DE"/>
    <w:rsid w:val="00CC4892"/>
    <w:rsid w:val="00CD0C18"/>
    <w:rsid w:val="00CD4C52"/>
    <w:rsid w:val="00CE70AD"/>
    <w:rsid w:val="00D01E60"/>
    <w:rsid w:val="00D12E12"/>
    <w:rsid w:val="00D24DA9"/>
    <w:rsid w:val="00D279F3"/>
    <w:rsid w:val="00D34C01"/>
    <w:rsid w:val="00D4605E"/>
    <w:rsid w:val="00D47BBD"/>
    <w:rsid w:val="00D50D88"/>
    <w:rsid w:val="00D524A9"/>
    <w:rsid w:val="00D623F5"/>
    <w:rsid w:val="00D62F97"/>
    <w:rsid w:val="00D767CA"/>
    <w:rsid w:val="00D84486"/>
    <w:rsid w:val="00D85994"/>
    <w:rsid w:val="00D87B8B"/>
    <w:rsid w:val="00D94540"/>
    <w:rsid w:val="00D94B96"/>
    <w:rsid w:val="00D95593"/>
    <w:rsid w:val="00DC04F2"/>
    <w:rsid w:val="00DC0E1B"/>
    <w:rsid w:val="00DC7495"/>
    <w:rsid w:val="00DD130E"/>
    <w:rsid w:val="00DF16C4"/>
    <w:rsid w:val="00E00FD8"/>
    <w:rsid w:val="00E03402"/>
    <w:rsid w:val="00E05904"/>
    <w:rsid w:val="00E15157"/>
    <w:rsid w:val="00E17A1F"/>
    <w:rsid w:val="00E27FE0"/>
    <w:rsid w:val="00E32476"/>
    <w:rsid w:val="00E32702"/>
    <w:rsid w:val="00E379C3"/>
    <w:rsid w:val="00E411F4"/>
    <w:rsid w:val="00E458D8"/>
    <w:rsid w:val="00E509E7"/>
    <w:rsid w:val="00E65FF5"/>
    <w:rsid w:val="00E809AD"/>
    <w:rsid w:val="00E96D6B"/>
    <w:rsid w:val="00EA14DF"/>
    <w:rsid w:val="00EB3045"/>
    <w:rsid w:val="00EB4655"/>
    <w:rsid w:val="00EB68CE"/>
    <w:rsid w:val="00EC5DBF"/>
    <w:rsid w:val="00ED20D7"/>
    <w:rsid w:val="00ED68B1"/>
    <w:rsid w:val="00F02F52"/>
    <w:rsid w:val="00F05941"/>
    <w:rsid w:val="00F10DF9"/>
    <w:rsid w:val="00F209D6"/>
    <w:rsid w:val="00F24E41"/>
    <w:rsid w:val="00F3647B"/>
    <w:rsid w:val="00F46A37"/>
    <w:rsid w:val="00F50F14"/>
    <w:rsid w:val="00F74274"/>
    <w:rsid w:val="00F74C76"/>
    <w:rsid w:val="00F75B2D"/>
    <w:rsid w:val="00F81A63"/>
    <w:rsid w:val="00F8554A"/>
    <w:rsid w:val="00F90310"/>
    <w:rsid w:val="00F9339F"/>
    <w:rsid w:val="00F95DB1"/>
    <w:rsid w:val="00FA2A83"/>
    <w:rsid w:val="00FA2DCB"/>
    <w:rsid w:val="00FB1DD2"/>
    <w:rsid w:val="00FB757D"/>
    <w:rsid w:val="00FC6E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27E3CC"/>
  <w15:docId w15:val="{DFC82DF5-09BB-458D-A5A9-C69C2B847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64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"/>
    <w:qFormat/>
    <w:rsid w:val="00423B54"/>
    <w:pPr>
      <w:spacing w:after="120"/>
      <w:jc w:val="left"/>
    </w:pPr>
    <w:rPr>
      <w:rFonts w:ascii="Segoe UI Semilight" w:hAnsi="Segoe UI Semilight"/>
    </w:rPr>
  </w:style>
  <w:style w:type="paragraph" w:styleId="Titre1">
    <w:name w:val="heading 1"/>
    <w:aliases w:val="titre niv. 1"/>
    <w:basedOn w:val="Normal"/>
    <w:next w:val="Normal"/>
    <w:link w:val="Titre1Car"/>
    <w:autoRedefine/>
    <w:qFormat/>
    <w:rsid w:val="00B17837"/>
    <w:pPr>
      <w:keepNext/>
      <w:spacing w:after="0"/>
      <w:jc w:val="center"/>
      <w:outlineLvl w:val="0"/>
    </w:pPr>
    <w:rPr>
      <w:rFonts w:asciiTheme="majorHAnsi" w:hAnsiTheme="majorHAnsi"/>
      <w:b/>
      <w:color w:val="FFFFFF" w:themeColor="background1"/>
      <w:sz w:val="36"/>
    </w:rPr>
  </w:style>
  <w:style w:type="paragraph" w:styleId="Titre2">
    <w:name w:val="heading 2"/>
    <w:basedOn w:val="Normal"/>
    <w:next w:val="Normal"/>
    <w:link w:val="Titre2Car"/>
    <w:rsid w:val="00FA2DCB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48"/>
      <w:szCs w:val="24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34C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55E4F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280FE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08E78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4566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566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D241D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48315A"/>
    <w:rPr>
      <w:color w:val="808080"/>
    </w:rPr>
  </w:style>
  <w:style w:type="paragraph" w:styleId="Sansinterligne">
    <w:name w:val="No Spacing"/>
    <w:link w:val="SansinterligneCar"/>
    <w:uiPriority w:val="1"/>
    <w:rsid w:val="00557AD0"/>
    <w:pPr>
      <w:spacing w:line="240" w:lineRule="auto"/>
      <w:jc w:val="left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557AD0"/>
    <w:rPr>
      <w:rFonts w:eastAsiaTheme="minorEastAsia"/>
      <w:lang w:eastAsia="fr-FR"/>
    </w:rPr>
  </w:style>
  <w:style w:type="character" w:customStyle="1" w:styleId="Titre1Car">
    <w:name w:val="Titre 1 Car"/>
    <w:aliases w:val="titre niv. 1 Car"/>
    <w:basedOn w:val="Policepardfaut"/>
    <w:link w:val="Titre1"/>
    <w:rsid w:val="00B17837"/>
    <w:rPr>
      <w:rFonts w:asciiTheme="majorHAnsi" w:hAnsiTheme="majorHAnsi"/>
      <w:b/>
      <w:color w:val="FFFFFF" w:themeColor="background1"/>
      <w:sz w:val="36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557AD0"/>
    <w:pPr>
      <w:spacing w:line="259" w:lineRule="auto"/>
      <w:outlineLvl w:val="9"/>
    </w:pPr>
    <w:rPr>
      <w:lang w:eastAsia="fr-FR"/>
    </w:rPr>
  </w:style>
  <w:style w:type="paragraph" w:customStyle="1" w:styleId="titregnral">
    <w:name w:val="titre général"/>
    <w:basedOn w:val="Normal"/>
    <w:next w:val="Normal"/>
    <w:link w:val="titregnralCar"/>
    <w:qFormat/>
    <w:rsid w:val="00423B54"/>
    <w:pPr>
      <w:shd w:val="clear" w:color="auto" w:fill="2BBEA1" w:themeFill="accent1"/>
      <w:spacing w:before="240" w:after="360"/>
      <w:jc w:val="center"/>
    </w:pPr>
    <w:rPr>
      <w:rFonts w:ascii="Marvel" w:hAnsi="Marvel" w:cs="Segoe UI Semilight"/>
      <w:caps/>
      <w:color w:val="FFFFFF" w:themeColor="background1"/>
      <w:spacing w:val="14"/>
      <w:sz w:val="40"/>
      <w:szCs w:val="40"/>
    </w:rPr>
  </w:style>
  <w:style w:type="paragraph" w:styleId="Titre">
    <w:name w:val="Title"/>
    <w:aliases w:val="titre niv. 2"/>
    <w:basedOn w:val="Normal"/>
    <w:next w:val="Normal"/>
    <w:link w:val="TitreCar"/>
    <w:qFormat/>
    <w:rsid w:val="00423B54"/>
    <w:pPr>
      <w:keepNext/>
      <w:spacing w:before="240"/>
    </w:pPr>
    <w:rPr>
      <w:rFonts w:ascii="Josefin Sans" w:hAnsi="Josefin Sans" w:cstheme="minorHAnsi"/>
      <w:b/>
      <w:color w:val="119AB0" w:themeColor="accent2"/>
      <w:sz w:val="24"/>
    </w:rPr>
  </w:style>
  <w:style w:type="character" w:customStyle="1" w:styleId="titregnralCar">
    <w:name w:val="titre général Car"/>
    <w:basedOn w:val="Policepardfaut"/>
    <w:link w:val="titregnral"/>
    <w:rsid w:val="00423B54"/>
    <w:rPr>
      <w:rFonts w:ascii="Marvel" w:hAnsi="Marvel" w:cs="Segoe UI Semilight"/>
      <w:caps/>
      <w:color w:val="FFFFFF" w:themeColor="background1"/>
      <w:spacing w:val="14"/>
      <w:sz w:val="40"/>
      <w:szCs w:val="40"/>
      <w:shd w:val="clear" w:color="auto" w:fill="2BBEA1" w:themeFill="accent1"/>
    </w:rPr>
  </w:style>
  <w:style w:type="character" w:customStyle="1" w:styleId="TitreCar">
    <w:name w:val="Titre Car"/>
    <w:aliases w:val="titre niv. 2 Car"/>
    <w:basedOn w:val="Policepardfaut"/>
    <w:link w:val="Titre"/>
    <w:rsid w:val="00423B54"/>
    <w:rPr>
      <w:rFonts w:ascii="Josefin Sans" w:hAnsi="Josefin Sans" w:cstheme="minorHAnsi"/>
      <w:b/>
      <w:color w:val="119AB0" w:themeColor="accent2"/>
      <w:sz w:val="24"/>
    </w:rPr>
  </w:style>
  <w:style w:type="paragraph" w:styleId="Sous-titre">
    <w:name w:val="Subtitle"/>
    <w:aliases w:val="liste niv. 1"/>
    <w:basedOn w:val="Paragraphedeliste"/>
    <w:next w:val="Normal"/>
    <w:link w:val="Sous-titreCar"/>
    <w:autoRedefine/>
    <w:uiPriority w:val="11"/>
    <w:qFormat/>
    <w:rsid w:val="00280FE0"/>
    <w:pPr>
      <w:numPr>
        <w:numId w:val="11"/>
      </w:numPr>
      <w:spacing w:after="0"/>
      <w:ind w:left="714" w:hanging="357"/>
    </w:pPr>
  </w:style>
  <w:style w:type="character" w:customStyle="1" w:styleId="Sous-titreCar">
    <w:name w:val="Sous-titre Car"/>
    <w:aliases w:val="liste niv. 1 Car"/>
    <w:basedOn w:val="Policepardfaut"/>
    <w:link w:val="Sous-titre"/>
    <w:uiPriority w:val="11"/>
    <w:rsid w:val="00280FE0"/>
    <w:rPr>
      <w:rFonts w:ascii="Segoe UI Semilight" w:hAnsi="Segoe UI Semilight"/>
    </w:rPr>
  </w:style>
  <w:style w:type="character" w:styleId="Accentuationlgre">
    <w:name w:val="Subtle Emphasis"/>
    <w:aliases w:val="liste niv. 2"/>
    <w:uiPriority w:val="19"/>
    <w:qFormat/>
    <w:rsid w:val="003319C3"/>
  </w:style>
  <w:style w:type="character" w:styleId="Rfrenceintense">
    <w:name w:val="Intense Reference"/>
    <w:basedOn w:val="Policepardfaut"/>
    <w:uiPriority w:val="32"/>
    <w:qFormat/>
    <w:rsid w:val="003319C3"/>
    <w:rPr>
      <w:b/>
      <w:bCs/>
      <w:smallCaps/>
      <w:color w:val="2BBEA1" w:themeColor="accent1"/>
      <w:spacing w:val="5"/>
    </w:rPr>
  </w:style>
  <w:style w:type="paragraph" w:customStyle="1" w:styleId="DecimalAligned">
    <w:name w:val="Decimal Aligned"/>
    <w:basedOn w:val="Normal"/>
    <w:uiPriority w:val="40"/>
    <w:rsid w:val="003319C3"/>
    <w:pPr>
      <w:tabs>
        <w:tab w:val="decimal" w:pos="360"/>
      </w:tabs>
      <w:spacing w:after="200" w:line="276" w:lineRule="auto"/>
    </w:pPr>
    <w:rPr>
      <w:rFonts w:eastAsiaTheme="minorEastAsia" w:cs="Times New Roman"/>
      <w:lang w:eastAsia="fr-FR"/>
    </w:rPr>
  </w:style>
  <w:style w:type="paragraph" w:styleId="Notedebasdepage">
    <w:name w:val="footnote text"/>
    <w:basedOn w:val="Normal"/>
    <w:link w:val="NotedebasdepageCar"/>
    <w:uiPriority w:val="99"/>
    <w:unhideWhenUsed/>
    <w:rsid w:val="003319C3"/>
    <w:pPr>
      <w:spacing w:after="0" w:line="240" w:lineRule="auto"/>
    </w:pPr>
    <w:rPr>
      <w:rFonts w:eastAsiaTheme="minorEastAsia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3319C3"/>
    <w:rPr>
      <w:rFonts w:eastAsiaTheme="minorEastAsia" w:cs="Times New Roman"/>
      <w:sz w:val="20"/>
      <w:szCs w:val="20"/>
      <w:lang w:eastAsia="fr-FR"/>
    </w:rPr>
  </w:style>
  <w:style w:type="table" w:styleId="Trameclaire-Accent1">
    <w:name w:val="Light Shading Accent 1"/>
    <w:basedOn w:val="TableauNormal"/>
    <w:uiPriority w:val="60"/>
    <w:rsid w:val="003319C3"/>
    <w:pPr>
      <w:spacing w:line="240" w:lineRule="auto"/>
      <w:jc w:val="left"/>
    </w:pPr>
    <w:rPr>
      <w:rFonts w:eastAsiaTheme="minorEastAsia"/>
      <w:color w:val="208E78" w:themeColor="accent1" w:themeShade="BF"/>
      <w:lang w:eastAsia="fr-FR"/>
    </w:rPr>
    <w:tblPr>
      <w:tblStyleRowBandSize w:val="1"/>
      <w:tblStyleColBandSize w:val="1"/>
      <w:tblBorders>
        <w:top w:val="single" w:sz="8" w:space="0" w:color="2BBEA1" w:themeColor="accent1"/>
        <w:bottom w:val="single" w:sz="8" w:space="0" w:color="2BBEA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BEA1" w:themeColor="accent1"/>
          <w:left w:val="nil"/>
          <w:bottom w:val="single" w:sz="8" w:space="0" w:color="2BBEA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BEA1" w:themeColor="accent1"/>
          <w:left w:val="nil"/>
          <w:bottom w:val="single" w:sz="8" w:space="0" w:color="2BBEA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7F2E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7F2E9" w:themeFill="accent1" w:themeFillTint="3F"/>
      </w:tcPr>
    </w:tblStylePr>
  </w:style>
  <w:style w:type="table" w:styleId="Listemoyenne2-Accent1">
    <w:name w:val="Medium List 2 Accent 1"/>
    <w:basedOn w:val="TableauNormal"/>
    <w:uiPriority w:val="66"/>
    <w:rsid w:val="00507B5A"/>
    <w:pPr>
      <w:spacing w:line="240" w:lineRule="auto"/>
      <w:jc w:val="left"/>
    </w:pPr>
    <w:rPr>
      <w:rFonts w:asciiTheme="majorHAnsi" w:eastAsiaTheme="majorEastAsia" w:hAnsiTheme="majorHAnsi" w:cstheme="majorBidi"/>
      <w:color w:val="000000" w:themeColor="text1"/>
      <w:lang w:eastAsia="fr-FR"/>
    </w:rPr>
    <w:tblPr>
      <w:tblStyleRowBandSize w:val="1"/>
      <w:tblStyleColBandSize w:val="1"/>
      <w:tblBorders>
        <w:top w:val="single" w:sz="8" w:space="0" w:color="2BBEA1" w:themeColor="accent1"/>
        <w:left w:val="single" w:sz="8" w:space="0" w:color="2BBEA1" w:themeColor="accent1"/>
        <w:bottom w:val="single" w:sz="8" w:space="0" w:color="2BBEA1" w:themeColor="accent1"/>
        <w:right w:val="single" w:sz="8" w:space="0" w:color="2BBEA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BBEA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BBEA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BBEA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BBEA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7F2E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7F2E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dutableau">
    <w:name w:val="Table Grid"/>
    <w:basedOn w:val="TableauNormal"/>
    <w:uiPriority w:val="39"/>
    <w:rsid w:val="00507B5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1">
    <w:name w:val="tableau 1"/>
    <w:basedOn w:val="TableauNormal"/>
    <w:uiPriority w:val="99"/>
    <w:rsid w:val="00507B5A"/>
    <w:pPr>
      <w:spacing w:line="240" w:lineRule="auto"/>
      <w:jc w:val="left"/>
    </w:pPr>
    <w:tblPr/>
  </w:style>
  <w:style w:type="character" w:styleId="Titredulivre">
    <w:name w:val="Book Title"/>
    <w:aliases w:val="citation"/>
    <w:uiPriority w:val="33"/>
    <w:qFormat/>
    <w:rsid w:val="00423B54"/>
    <w:rPr>
      <w:rFonts w:ascii="Lato Light" w:hAnsi="Lato Light"/>
      <w:bCs/>
      <w:i/>
      <w:iCs/>
      <w:spacing w:val="5"/>
      <w:sz w:val="22"/>
    </w:rPr>
  </w:style>
  <w:style w:type="paragraph" w:styleId="TM1">
    <w:name w:val="toc 1"/>
    <w:basedOn w:val="Normal"/>
    <w:next w:val="Normal"/>
    <w:autoRedefine/>
    <w:uiPriority w:val="39"/>
    <w:unhideWhenUsed/>
    <w:rsid w:val="00E15157"/>
    <w:pPr>
      <w:tabs>
        <w:tab w:val="right" w:leader="dot" w:pos="9628"/>
      </w:tabs>
      <w:spacing w:before="120"/>
    </w:pPr>
    <w:rPr>
      <w:rFonts w:asciiTheme="minorHAnsi" w:hAnsiTheme="minorHAnsi" w:cstheme="minorHAnsi"/>
      <w:b/>
      <w:bCs/>
      <w:caps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B02D52"/>
    <w:rPr>
      <w:color w:val="F49100" w:themeColor="hyperlink"/>
      <w:u w:val="single"/>
    </w:rPr>
  </w:style>
  <w:style w:type="character" w:customStyle="1" w:styleId="Titre2Car">
    <w:name w:val="Titre 2 Car"/>
    <w:basedOn w:val="Policepardfaut"/>
    <w:link w:val="Titre2"/>
    <w:rsid w:val="00FA2DCB"/>
    <w:rPr>
      <w:rFonts w:ascii="Times New Roman" w:eastAsia="Times New Roman" w:hAnsi="Times New Roman" w:cs="Times New Roman"/>
      <w:sz w:val="48"/>
      <w:szCs w:val="24"/>
      <w:lang w:eastAsia="fr-FR"/>
    </w:rPr>
  </w:style>
  <w:style w:type="paragraph" w:styleId="Corpsdetexte">
    <w:name w:val="Body Text"/>
    <w:basedOn w:val="Normal"/>
    <w:link w:val="CorpsdetexteCar"/>
    <w:semiHidden/>
    <w:rsid w:val="00FA2DCB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FA2DCB"/>
    <w:rPr>
      <w:rFonts w:ascii="Times New Roman" w:eastAsia="Times New Roman" w:hAnsi="Times New Roman" w:cs="Times New Roman"/>
      <w:sz w:val="28"/>
      <w:szCs w:val="24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FA2DCB"/>
    <w:pPr>
      <w:spacing w:after="0"/>
      <w:ind w:left="220"/>
    </w:pPr>
    <w:rPr>
      <w:rFonts w:asciiTheme="minorHAnsi" w:hAnsiTheme="minorHAnsi" w:cstheme="minorHAnsi"/>
      <w:smallCaps/>
      <w:sz w:val="20"/>
      <w:szCs w:val="20"/>
    </w:rPr>
  </w:style>
  <w:style w:type="paragraph" w:styleId="TM3">
    <w:name w:val="toc 3"/>
    <w:basedOn w:val="Normal"/>
    <w:next w:val="Normal"/>
    <w:autoRedefine/>
    <w:uiPriority w:val="39"/>
    <w:unhideWhenUsed/>
    <w:rsid w:val="00FA2DCB"/>
    <w:pPr>
      <w:spacing w:after="0"/>
      <w:ind w:left="440"/>
    </w:pPr>
    <w:rPr>
      <w:rFonts w:asciiTheme="minorHAnsi" w:hAnsiTheme="minorHAnsi" w:cstheme="minorHAnsi"/>
      <w:i/>
      <w:iCs/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FA2DCB"/>
    <w:pPr>
      <w:spacing w:after="0"/>
      <w:ind w:left="660"/>
    </w:pPr>
    <w:rPr>
      <w:rFonts w:asciiTheme="minorHAnsi" w:hAnsiTheme="minorHAnsi" w:cstheme="minorHAnsi"/>
      <w:sz w:val="18"/>
      <w:szCs w:val="18"/>
    </w:rPr>
  </w:style>
  <w:style w:type="paragraph" w:styleId="TM5">
    <w:name w:val="toc 5"/>
    <w:basedOn w:val="Normal"/>
    <w:next w:val="Normal"/>
    <w:autoRedefine/>
    <w:uiPriority w:val="39"/>
    <w:unhideWhenUsed/>
    <w:rsid w:val="00FA2DCB"/>
    <w:pPr>
      <w:spacing w:after="0"/>
      <w:ind w:left="880"/>
    </w:pPr>
    <w:rPr>
      <w:rFonts w:asciiTheme="minorHAnsi" w:hAnsiTheme="minorHAnsi" w:cstheme="minorHAnsi"/>
      <w:sz w:val="18"/>
      <w:szCs w:val="18"/>
    </w:rPr>
  </w:style>
  <w:style w:type="paragraph" w:styleId="TM6">
    <w:name w:val="toc 6"/>
    <w:basedOn w:val="Normal"/>
    <w:next w:val="Normal"/>
    <w:autoRedefine/>
    <w:uiPriority w:val="39"/>
    <w:unhideWhenUsed/>
    <w:rsid w:val="00FA2DCB"/>
    <w:pPr>
      <w:spacing w:after="0"/>
      <w:ind w:left="1100"/>
    </w:pPr>
    <w:rPr>
      <w:rFonts w:asciiTheme="minorHAnsi" w:hAnsiTheme="minorHAnsi" w:cstheme="minorHAnsi"/>
      <w:sz w:val="18"/>
      <w:szCs w:val="18"/>
    </w:rPr>
  </w:style>
  <w:style w:type="paragraph" w:styleId="TM7">
    <w:name w:val="toc 7"/>
    <w:basedOn w:val="Normal"/>
    <w:next w:val="Normal"/>
    <w:autoRedefine/>
    <w:uiPriority w:val="39"/>
    <w:unhideWhenUsed/>
    <w:rsid w:val="00FA2DCB"/>
    <w:pPr>
      <w:spacing w:after="0"/>
      <w:ind w:left="1320"/>
    </w:pPr>
    <w:rPr>
      <w:rFonts w:asciiTheme="minorHAnsi" w:hAnsiTheme="minorHAnsi" w:cstheme="minorHAnsi"/>
      <w:sz w:val="18"/>
      <w:szCs w:val="18"/>
    </w:rPr>
  </w:style>
  <w:style w:type="paragraph" w:styleId="TM8">
    <w:name w:val="toc 8"/>
    <w:basedOn w:val="Normal"/>
    <w:next w:val="Normal"/>
    <w:autoRedefine/>
    <w:uiPriority w:val="39"/>
    <w:unhideWhenUsed/>
    <w:rsid w:val="00FA2DCB"/>
    <w:pPr>
      <w:spacing w:after="0"/>
      <w:ind w:left="1540"/>
    </w:pPr>
    <w:rPr>
      <w:rFonts w:asciiTheme="minorHAnsi" w:hAnsiTheme="minorHAnsi" w:cstheme="minorHAnsi"/>
      <w:sz w:val="18"/>
      <w:szCs w:val="18"/>
    </w:rPr>
  </w:style>
  <w:style w:type="paragraph" w:styleId="TM9">
    <w:name w:val="toc 9"/>
    <w:basedOn w:val="Normal"/>
    <w:next w:val="Normal"/>
    <w:autoRedefine/>
    <w:uiPriority w:val="39"/>
    <w:unhideWhenUsed/>
    <w:rsid w:val="00FA2DCB"/>
    <w:pPr>
      <w:spacing w:after="0"/>
      <w:ind w:left="1760"/>
    </w:pPr>
    <w:rPr>
      <w:rFonts w:asciiTheme="minorHAnsi" w:hAnsiTheme="minorHAnsi" w:cstheme="minorHAns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6B00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B00CD"/>
    <w:rPr>
      <w:rFonts w:ascii="Segoe UI Semilight" w:hAnsi="Segoe UI Semilight"/>
    </w:rPr>
  </w:style>
  <w:style w:type="paragraph" w:styleId="Pieddepage">
    <w:name w:val="footer"/>
    <w:basedOn w:val="Normal"/>
    <w:link w:val="PieddepageCar"/>
    <w:uiPriority w:val="99"/>
    <w:unhideWhenUsed/>
    <w:rsid w:val="006B00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B00CD"/>
    <w:rPr>
      <w:rFonts w:ascii="Segoe UI Semilight" w:hAnsi="Segoe UI Semilight"/>
    </w:rPr>
  </w:style>
  <w:style w:type="character" w:customStyle="1" w:styleId="Titre4Car">
    <w:name w:val="Titre 4 Car"/>
    <w:basedOn w:val="Policepardfaut"/>
    <w:link w:val="Titre4"/>
    <w:uiPriority w:val="9"/>
    <w:rsid w:val="00280FE0"/>
    <w:rPr>
      <w:rFonts w:asciiTheme="majorHAnsi" w:eastAsiaTheme="majorEastAsia" w:hAnsiTheme="majorHAnsi" w:cstheme="majorBidi"/>
      <w:i/>
      <w:iCs/>
      <w:color w:val="208E78" w:themeColor="accent1" w:themeShade="BF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80FE0"/>
    <w:pPr>
      <w:spacing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80FE0"/>
    <w:rPr>
      <w:rFonts w:ascii="Segoe UI Semilight" w:hAnsi="Segoe UI Semilight"/>
    </w:rPr>
  </w:style>
  <w:style w:type="character" w:customStyle="1" w:styleId="Trameclaire-Accent2Car">
    <w:name w:val="Trame claire - Accent 2 Car"/>
    <w:link w:val="Trameclaire-Accent2"/>
    <w:uiPriority w:val="60"/>
    <w:rsid w:val="00280FE0"/>
    <w:rPr>
      <w:i/>
      <w:iCs/>
      <w:noProof/>
      <w:color w:val="5B9BD5"/>
      <w:sz w:val="22"/>
    </w:rPr>
  </w:style>
  <w:style w:type="table" w:styleId="Trameclaire-Accent2">
    <w:name w:val="Light Shading Accent 2"/>
    <w:basedOn w:val="TableauNormal"/>
    <w:link w:val="Trameclaire-Accent2Car"/>
    <w:uiPriority w:val="60"/>
    <w:semiHidden/>
    <w:unhideWhenUsed/>
    <w:rsid w:val="00280FE0"/>
    <w:pPr>
      <w:spacing w:line="240" w:lineRule="auto"/>
    </w:pPr>
    <w:rPr>
      <w:i/>
      <w:iCs/>
      <w:noProof/>
      <w:color w:val="5B9BD5"/>
    </w:rPr>
    <w:tblPr>
      <w:tblStyleRowBandSize w:val="1"/>
      <w:tblStyleColBandSize w:val="1"/>
      <w:tblBorders>
        <w:top w:val="single" w:sz="8" w:space="0" w:color="119AB0" w:themeColor="accent2"/>
        <w:bottom w:val="single" w:sz="8" w:space="0" w:color="119AB0" w:themeColor="accent2"/>
      </w:tblBorders>
    </w:tblPr>
    <w:tblStylePr w:type="firstRow">
      <w:pPr>
        <w:spacing w:before="0" w:after="0" w:line="240" w:lineRule="auto"/>
      </w:pPr>
      <w:tblPr/>
      <w:tcPr>
        <w:tcBorders>
          <w:top w:val="single" w:sz="8" w:space="0" w:color="119AB0" w:themeColor="accent2"/>
          <w:left w:val="nil"/>
          <w:bottom w:val="single" w:sz="8" w:space="0" w:color="119AB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tblPr/>
      <w:tcPr>
        <w:tcBorders>
          <w:top w:val="single" w:sz="8" w:space="0" w:color="119AB0" w:themeColor="accent2"/>
          <w:left w:val="nil"/>
          <w:bottom w:val="single" w:sz="8" w:space="0" w:color="119AB0" w:themeColor="accent2"/>
          <w:right w:val="nil"/>
          <w:insideH w:val="nil"/>
          <w:insideV w:val="nil"/>
        </w:tcBorders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FF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EFF8" w:themeFill="accent2" w:themeFillTint="3F"/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B55503"/>
    <w:rPr>
      <w:color w:val="D0A894" w:themeColor="followed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D34C01"/>
    <w:rPr>
      <w:rFonts w:asciiTheme="majorHAnsi" w:eastAsiaTheme="majorEastAsia" w:hAnsiTheme="majorHAnsi" w:cstheme="majorBidi"/>
      <w:color w:val="155E4F" w:themeColor="accent1" w:themeShade="7F"/>
      <w:sz w:val="24"/>
      <w:szCs w:val="24"/>
    </w:rPr>
  </w:style>
  <w:style w:type="paragraph" w:customStyle="1" w:styleId="Listecouleur-Accent11">
    <w:name w:val="Liste couleur - Accent 11"/>
    <w:basedOn w:val="Normal"/>
    <w:uiPriority w:val="34"/>
    <w:qFormat/>
    <w:rsid w:val="00F9339F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19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oogle%20Drive\dossier%20professionnel\lyc&#233;e%20Gutenberg\300%20-%20organisation%20de%20l'&#233;tablissement\306%20-%20papeterie%20-%20logo%20-%20communication\modele_gutenberg02.dotx" TargetMode="External"/></Relationships>
</file>

<file path=word/theme/theme1.xml><?xml version="1.0" encoding="utf-8"?>
<a:theme xmlns:a="http://schemas.openxmlformats.org/drawingml/2006/main" name="gutenberg">
  <a:themeElements>
    <a:clrScheme name="Personnalisé 6">
      <a:dk1>
        <a:sysClr val="windowText" lastClr="000000"/>
      </a:dk1>
      <a:lt1>
        <a:sysClr val="window" lastClr="FFFFFF"/>
      </a:lt1>
      <a:dk2>
        <a:srgbClr val="2663AD"/>
      </a:dk2>
      <a:lt2>
        <a:srgbClr val="BD226E"/>
      </a:lt2>
      <a:accent1>
        <a:srgbClr val="2BBEA1"/>
      </a:accent1>
      <a:accent2>
        <a:srgbClr val="119AB0"/>
      </a:accent2>
      <a:accent3>
        <a:srgbClr val="FC6C39"/>
      </a:accent3>
      <a:accent4>
        <a:srgbClr val="D33940"/>
      </a:accent4>
      <a:accent5>
        <a:srgbClr val="7CCA62"/>
      </a:accent5>
      <a:accent6>
        <a:srgbClr val="A5C249"/>
      </a:accent6>
      <a:hlink>
        <a:srgbClr val="F49100"/>
      </a:hlink>
      <a:folHlink>
        <a:srgbClr val="D0A894"/>
      </a:folHlink>
    </a:clrScheme>
    <a:fontScheme name="Personnalisé 1">
      <a:majorFont>
        <a:latin typeface="Marvel"/>
        <a:ea typeface=""/>
        <a:cs typeface=""/>
      </a:majorFont>
      <a:minorFont>
        <a:latin typeface="Segoe UI Semi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FECD29-BBE2-4209-B875-368CBE00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modele_gutenberg02</Template>
  <TotalTime>48</TotalTime>
  <Pages>2</Pages>
  <Words>223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Julien Lalive</dc:creator>
  <cp:lastModifiedBy>isabelle Leforestier</cp:lastModifiedBy>
  <cp:revision>2</cp:revision>
  <cp:lastPrinted>2022-07-01T08:45:00Z</cp:lastPrinted>
  <dcterms:created xsi:type="dcterms:W3CDTF">2023-08-25T10:03:00Z</dcterms:created>
  <dcterms:modified xsi:type="dcterms:W3CDTF">2023-08-25T10:03:00Z</dcterms:modified>
</cp:coreProperties>
</file>