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427B" w14:textId="3BEC7DFD" w:rsidR="00EC5DBF" w:rsidRPr="002F7156" w:rsidRDefault="002F7156" w:rsidP="002F7156">
      <w:pPr>
        <w:jc w:val="center"/>
        <w:rPr>
          <w:b/>
          <w:bCs/>
          <w:sz w:val="28"/>
          <w:szCs w:val="28"/>
        </w:rPr>
      </w:pPr>
      <w:r w:rsidRPr="002F7156">
        <w:rPr>
          <w:b/>
          <w:bCs/>
          <w:sz w:val="28"/>
          <w:szCs w:val="28"/>
        </w:rPr>
        <w:t>RENTRÉE 2022-2023</w:t>
      </w:r>
    </w:p>
    <w:p w14:paraId="126949DE" w14:textId="77777777" w:rsidR="00AA0746" w:rsidRDefault="00AA0746"/>
    <w:tbl>
      <w:tblPr>
        <w:tblStyle w:val="Grilledutableau"/>
        <w:tblW w:w="24372" w:type="dxa"/>
        <w:tblLayout w:type="fixed"/>
        <w:tblLook w:val="04A0" w:firstRow="1" w:lastRow="0" w:firstColumn="1" w:lastColumn="0" w:noHBand="0" w:noVBand="1"/>
      </w:tblPr>
      <w:tblGrid>
        <w:gridCol w:w="2268"/>
        <w:gridCol w:w="7367"/>
        <w:gridCol w:w="7367"/>
        <w:gridCol w:w="7370"/>
      </w:tblGrid>
      <w:tr w:rsidR="00636532" w14:paraId="77853F5E" w14:textId="5EF28AA8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  <w:vAlign w:val="center"/>
          </w:tcPr>
          <w:p w14:paraId="6C4393AD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  <w:bookmarkStart w:id="0" w:name="_Toc523378323"/>
            <w:r w:rsidRPr="00EC5DBF">
              <w:rPr>
                <w:sz w:val="36"/>
              </w:rPr>
              <w:t>ACCUEIL DES ÉLÈVES</w:t>
            </w:r>
            <w:bookmarkEnd w:id="0"/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0F372637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19BE32D7" w14:textId="757E740E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</w:tr>
      <w:tr w:rsidR="00636532" w14:paraId="2F5CDA34" w14:textId="30B1137C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DCEC2A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FF4C786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4454A6D" w14:textId="51C1B976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14:paraId="6549B08F" w14:textId="4144EAEC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  <w:vAlign w:val="center"/>
          </w:tcPr>
          <w:p w14:paraId="182BD9A8" w14:textId="7E30B1FA" w:rsidR="00636532" w:rsidRPr="009C3646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JEUDI </w:t>
            </w:r>
            <w:r w:rsidR="002A0C8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1</w:t>
            </w:r>
            <w:r w:rsidRPr="009C3646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E1F50AB" w14:textId="77777777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BF549D6" w14:textId="3C97297C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14:paraId="4F8BBD29" w14:textId="5C1E5202" w:rsidTr="00636532">
        <w:trPr>
          <w:trHeight w:val="113"/>
        </w:trPr>
        <w:tc>
          <w:tcPr>
            <w:tcW w:w="9636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uto"/>
            <w:vAlign w:val="center"/>
          </w:tcPr>
          <w:p w14:paraId="5707566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CE537C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23D0A92" w14:textId="626662B2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79E33687" w14:textId="4ACB2F79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EE4A9C2" w14:textId="5CE6BA41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8h15-10h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vAlign w:val="center"/>
          </w:tcPr>
          <w:p w14:paraId="6551457A" w14:textId="0AB90118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1 à 4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5B83F327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6FE903C7" w14:textId="509ABE50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62CD3C65" w14:textId="5942ECCA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CAFD7C0" w14:textId="634CD5CB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0F49A39" w14:textId="13848C2D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5 à 8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Appel Amphithéâtre                                 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7D62C5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782F931" w14:textId="7014152D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627F592" w14:textId="769EB7A5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692D7AA" w14:textId="490A7CD8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A6880F3" w14:textId="0D098D8E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9 à 1</w:t>
            </w:r>
            <w:r w:rsidR="002A0C8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1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DC349F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1F8360B" w14:textId="5E43107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1EAAFE7" w14:textId="6A3E1CA2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604AF4B" w14:textId="5A15FC2F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CC58E23" w14:textId="2E01EA78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 / AEPA/ (pro)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8DDD915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DD6E7B" w14:textId="13DB8DD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0A250005" w14:textId="28E459A6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1A82656" w14:textId="72A77C46" w:rsidR="00636532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10H15-12h15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AD36060" w14:textId="151E2DCB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Premières ST2S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    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83DB978" w14:textId="77777777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B4FFD9C" w14:textId="21DDE242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4F0ED5" w14:paraId="0A893807" w14:textId="26C12E61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36B0CEE" w14:textId="77777777" w:rsidR="00636532" w:rsidRPr="008C43C5" w:rsidRDefault="00636532" w:rsidP="00000470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11h-13h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CDBE266" w14:textId="44E8C8CA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DEAS 1, DEAS, DEAP, MCAD                                 Appel </w:t>
            </w:r>
            <w:proofErr w:type="spell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Amphith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éâ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tre</w:t>
            </w:r>
            <w:proofErr w:type="spellEnd"/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41C740" w14:textId="77777777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C1CF782" w14:textId="530112F9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636532" w14:paraId="58CCF6E4" w14:textId="5E501FE0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371745" w14:textId="77777777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13h-15h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55848AC8" w14:textId="101A6E64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ASSP/</w:t>
            </w:r>
            <w:r w:rsidR="001D4793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="001D4793"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Af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fichage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AD1DEF6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2E3B28F" w14:textId="5585D890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3684092" w14:textId="3445FE27" w:rsidTr="00636532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A2879AB" w14:textId="77777777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13h30-15h30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DD08418" w14:textId="4CF5B278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STMG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Appel Amphithéâtre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3E56FD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C33EEB6" w14:textId="30634442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E8BADE6" w14:textId="45A78A50" w:rsidTr="00636532">
        <w:trPr>
          <w:trHeight w:val="266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AA90A5D" w14:textId="6CB46ACA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14h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-16h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1FF69D4" w14:textId="073F2009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générales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53410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Affichage</w:t>
            </w: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3CD2360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771F83A" w14:textId="35DB9418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6705D273" w14:textId="2291BE4A" w:rsidTr="00636532">
        <w:trPr>
          <w:trHeight w:val="397"/>
        </w:trPr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  <w:vAlign w:val="center"/>
          </w:tcPr>
          <w:p w14:paraId="4B145B77" w14:textId="610921BC" w:rsidR="00636532" w:rsidRPr="008C43C5" w:rsidRDefault="00636532" w:rsidP="0094092E">
            <w:pPr>
              <w:spacing w:after="0"/>
              <w:jc w:val="center"/>
              <w:rPr>
                <w:rFonts w:asciiTheme="majorHAnsi" w:hAnsiTheme="majorHAnsi" w:cs="Segoe UI Semilight"/>
                <w:b/>
                <w:i/>
                <w:color w:val="155F50" w:themeColor="accent1" w:themeShade="80"/>
                <w:sz w:val="24"/>
                <w:szCs w:val="28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VENDREDI </w:t>
            </w:r>
            <w:r w:rsidR="002A0C8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2</w:t>
            </w:r>
            <w:r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6C5A03FB" w14:textId="77777777" w:rsidR="00636532" w:rsidRDefault="00636532" w:rsidP="0094092E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4C3DE1F7" w14:textId="5B5BD07C" w:rsidR="00636532" w:rsidRDefault="00636532" w:rsidP="0094092E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4AE89544" w14:textId="7D12ACB3" w:rsidTr="00636532">
        <w:trPr>
          <w:trHeight w:val="113"/>
        </w:trPr>
        <w:tc>
          <w:tcPr>
            <w:tcW w:w="9636" w:type="dxa"/>
            <w:gridSpan w:val="2"/>
            <w:tcBorders>
              <w:top w:val="nil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65676708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3EBC64D2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5078456A" w14:textId="5457935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8C43C5" w14:paraId="24253A39" w14:textId="310BCD0C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7B3391A" w14:textId="38C150E6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-10h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11A28DC3" w14:textId="7D495728" w:rsidR="00636532" w:rsidRPr="008C43C5" w:rsidRDefault="00862C1A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T</w:t>
            </w:r>
            <w:r w:rsidR="00636532"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erminales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 xml:space="preserve"> gén</w:t>
            </w:r>
            <w:r w:rsidR="002F7156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é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rales</w:t>
            </w:r>
            <w:r w:rsid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Affichage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080C3E6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CC62186" w14:textId="5C749B90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</w:tr>
      <w:tr w:rsidR="00636532" w:rsidRPr="008C43C5" w14:paraId="7477E83F" w14:textId="7FB265E1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89614C7" w14:textId="5670DA4E" w:rsidR="00636532" w:rsidRPr="008C43C5" w:rsidRDefault="00636532" w:rsidP="00A5319A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-11h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0A7E7E3" w14:textId="2CC31684" w:rsidR="00636532" w:rsidRPr="008C43C5" w:rsidRDefault="0053410E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T</w:t>
            </w:r>
            <w:r w:rsidR="00636532"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erminales ASSP/</w:t>
            </w:r>
            <w:r w:rsidR="0048251B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="00636532"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 w:rsid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Affichage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C2CF00A" w14:textId="77777777" w:rsidR="00636532" w:rsidRPr="008C43C5" w:rsidRDefault="00636532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9FB60C5" w14:textId="5070A313" w:rsidR="00636532" w:rsidRPr="008C43C5" w:rsidRDefault="00636532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7335DBD" w14:textId="3BBC6578" w:rsidTr="00636532">
        <w:trPr>
          <w:trHeight w:val="57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715B199" w14:textId="53438EEF" w:rsidR="00636532" w:rsidRPr="008C43C5" w:rsidRDefault="00636532" w:rsidP="008C43C5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                    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   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9h45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-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11h45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</w:t>
            </w:r>
            <w:r w:rsidR="0053410E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T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erminales STM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G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Affichage</w:t>
            </w:r>
          </w:p>
          <w:p w14:paraId="564B0609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78617DE" w14:textId="77777777" w:rsidR="00636532" w:rsidRPr="008C43C5" w:rsidRDefault="00636532" w:rsidP="008C43C5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58D88D5" w14:textId="330164D5" w:rsidR="00636532" w:rsidRPr="008C43C5" w:rsidRDefault="00636532" w:rsidP="008C43C5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4F0ED5" w14:paraId="1960DAC8" w14:textId="61C71DDB" w:rsidTr="00636532">
        <w:trPr>
          <w:trHeight w:val="57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89FE6AA" w14:textId="21825395" w:rsidR="00636532" w:rsidRPr="00636532" w:rsidRDefault="00636532" w:rsidP="00AA0746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                      10h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15</w:t>
            </w: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-12h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15</w:t>
            </w:r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  </w:t>
            </w:r>
            <w:proofErr w:type="spellStart"/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>terminales</w:t>
            </w:r>
            <w:proofErr w:type="spellEnd"/>
            <w:r w:rsidRPr="00636532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ST2S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  <w:t xml:space="preserve">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                              </w:t>
            </w:r>
            <w:proofErr w:type="spell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Affichage</w:t>
            </w:r>
            <w:proofErr w:type="spellEnd"/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36913FD0" w14:textId="77777777" w:rsidR="00636532" w:rsidRPr="00636532" w:rsidRDefault="00636532" w:rsidP="00AA0746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ED14987" w14:textId="4E4E8D58" w:rsidR="00636532" w:rsidRPr="00636532" w:rsidRDefault="00636532" w:rsidP="00AA0746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</w:tr>
      <w:tr w:rsidR="00636532" w:rsidRPr="008C43C5" w14:paraId="0690F3FD" w14:textId="78897016" w:rsidTr="00636532">
        <w:trPr>
          <w:trHeight w:val="17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4B9CA41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149DCBAE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B9DEB8F" w14:textId="02265BD6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8C43C5" w14:paraId="754ADAEE" w14:textId="0462B8A0" w:rsidTr="00636532">
        <w:trPr>
          <w:trHeight w:val="34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  <w:vAlign w:val="center"/>
          </w:tcPr>
          <w:p w14:paraId="01ECD242" w14:textId="21A94ABC" w:rsidR="00636532" w:rsidRPr="008C43C5" w:rsidRDefault="00636532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LUNDI </w:t>
            </w:r>
            <w:r w:rsidR="002A0C8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5</w:t>
            </w:r>
            <w:r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DDA744F" w14:textId="77777777" w:rsidR="00636532" w:rsidRDefault="00636532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A518646" w14:textId="049B88C4" w:rsidR="00636532" w:rsidRDefault="00636532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35B04F78" w14:textId="04991575" w:rsidTr="00636532">
        <w:trPr>
          <w:trHeight w:val="170"/>
        </w:trPr>
        <w:tc>
          <w:tcPr>
            <w:tcW w:w="9636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3BDDC11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3622CC9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FD8DDCD" w14:textId="20ACE1E1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8C43C5" w14:paraId="7BDB4EC8" w14:textId="3DC1F96F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7E57986" w14:textId="77777777" w:rsidR="00636532" w:rsidRPr="008C43C5" w:rsidRDefault="00636532" w:rsidP="00165FD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toutes</w:t>
            </w:r>
            <w:proofErr w:type="gramEnd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les classes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973D5BB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début</w:t>
            </w:r>
            <w:proofErr w:type="gramEnd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des cours</w:t>
            </w: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066F663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58AE9D2" w14:textId="085CEFC4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7930DE" w:rsidRPr="008C43C5" w14:paraId="37923E88" w14:textId="77777777" w:rsidTr="00636532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BB267F1" w14:textId="77777777" w:rsidR="007930DE" w:rsidRPr="008C43C5" w:rsidRDefault="007930DE" w:rsidP="00165FD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1FBEE9E" w14:textId="77777777" w:rsidR="007930DE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  <w:p w14:paraId="064A8AB4" w14:textId="5E03F7F4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4B7E27F" w14:textId="77777777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D790A70" w14:textId="77777777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7930DE" w14:paraId="17650712" w14:textId="77777777" w:rsidTr="007930DE">
        <w:trPr>
          <w:gridAfter w:val="2"/>
          <w:wAfter w:w="14739" w:type="dxa"/>
        </w:trPr>
        <w:tc>
          <w:tcPr>
            <w:tcW w:w="9628" w:type="dxa"/>
            <w:gridSpan w:val="2"/>
          </w:tcPr>
          <w:p w14:paraId="5BC7B484" w14:textId="74105036" w:rsidR="007930DE" w:rsidRDefault="007930DE" w:rsidP="00437AFB">
            <w:pPr>
              <w:pStyle w:val="titregnral"/>
              <w:rPr>
                <w:lang w:val="en-US"/>
              </w:rPr>
            </w:pPr>
            <w:r>
              <w:rPr>
                <w:lang w:val="en-US"/>
              </w:rPr>
              <w:t>JOURNÉES INTEGRATION</w:t>
            </w:r>
          </w:p>
        </w:tc>
      </w:tr>
      <w:tr w:rsidR="007930DE" w:rsidRPr="00437AFB" w14:paraId="658F0066" w14:textId="77777777" w:rsidTr="007930DE">
        <w:trPr>
          <w:gridAfter w:val="2"/>
          <w:wAfter w:w="14739" w:type="dxa"/>
        </w:trPr>
        <w:tc>
          <w:tcPr>
            <w:tcW w:w="9628" w:type="dxa"/>
            <w:gridSpan w:val="2"/>
          </w:tcPr>
          <w:p w14:paraId="1E6DE392" w14:textId="77777777" w:rsidR="007930DE" w:rsidRPr="00437AFB" w:rsidRDefault="007930DE">
            <w:pPr>
              <w:rPr>
                <w:rFonts w:asciiTheme="majorHAnsi" w:hAnsiTheme="majorHAnsi"/>
                <w:lang w:val="en-US"/>
              </w:rPr>
            </w:pPr>
            <w:r w:rsidRPr="00437AFB">
              <w:rPr>
                <w:rFonts w:asciiTheme="majorHAnsi" w:hAnsiTheme="majorHAnsi"/>
                <w:b/>
                <w:bCs/>
                <w:lang w:val="en-US"/>
              </w:rPr>
              <w:t xml:space="preserve">Jeudi 01 </w:t>
            </w:r>
            <w:proofErr w:type="spellStart"/>
            <w:r w:rsidRPr="00437AFB">
              <w:rPr>
                <w:rFonts w:asciiTheme="majorHAnsi" w:hAnsiTheme="majorHAnsi"/>
                <w:b/>
                <w:bCs/>
                <w:lang w:val="en-US"/>
              </w:rPr>
              <w:t>septembre</w:t>
            </w:r>
            <w:proofErr w:type="spellEnd"/>
            <w:r w:rsidRPr="00437AFB">
              <w:rPr>
                <w:rFonts w:asciiTheme="majorHAnsi" w:hAnsiTheme="majorHAnsi"/>
                <w:lang w:val="en-US"/>
              </w:rPr>
              <w:t>:</w:t>
            </w:r>
          </w:p>
          <w:p w14:paraId="1EA2F3E6" w14:textId="12B8085C" w:rsidR="00437AFB" w:rsidRPr="00437AFB" w:rsidRDefault="002F715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/>
              </w:rPr>
              <w:t>Secondes 1,2,3</w:t>
            </w:r>
            <w:r w:rsidR="007930DE" w:rsidRPr="00437AFB">
              <w:rPr>
                <w:rFonts w:asciiTheme="majorHAnsi" w:hAnsiTheme="majorHAnsi"/>
              </w:rPr>
              <w:t xml:space="preserve"> et 2ASSP</w:t>
            </w:r>
            <w:proofErr w:type="gramStart"/>
            <w:r w:rsidR="007930DE" w:rsidRPr="00437AFB">
              <w:rPr>
                <w:rFonts w:asciiTheme="majorHAnsi" w:hAnsiTheme="majorHAnsi"/>
              </w:rPr>
              <w:t>1:</w:t>
            </w:r>
            <w:proofErr w:type="gramEnd"/>
            <w:r w:rsidR="007930DE" w:rsidRPr="00437AFB">
              <w:rPr>
                <w:rFonts w:asciiTheme="majorHAnsi" w:hAnsiTheme="majorHAnsi"/>
              </w:rPr>
              <w:t xml:space="preserve"> 13h15/15h00: </w:t>
            </w:r>
            <w:r w:rsidR="00437AFB" w:rsidRPr="00437AFB">
              <w:rPr>
                <w:rFonts w:ascii="Cambria" w:hAnsi="Cambria" w:cs="Cambria"/>
              </w:rPr>
              <w:t>½</w:t>
            </w:r>
            <w:r w:rsidR="00437AFB" w:rsidRPr="00437AFB">
              <w:rPr>
                <w:rFonts w:asciiTheme="majorHAnsi" w:hAnsiTheme="majorHAnsi"/>
              </w:rPr>
              <w:t xml:space="preserve"> journée quizz et course d</w:t>
            </w:r>
            <w:r w:rsidR="00437AFB" w:rsidRPr="00437AFB">
              <w:rPr>
                <w:rFonts w:ascii="Times New Roman" w:hAnsi="Times New Roman" w:cs="Times New Roman"/>
              </w:rPr>
              <w:t>’</w:t>
            </w:r>
            <w:r w:rsidR="00437AFB" w:rsidRPr="00437AFB">
              <w:rPr>
                <w:rFonts w:asciiTheme="majorHAnsi" w:hAnsiTheme="majorHAnsi" w:cs="Times New Roman"/>
              </w:rPr>
              <w:t>orientation avec PP</w:t>
            </w:r>
          </w:p>
          <w:p w14:paraId="6566FCC7" w14:textId="11681E10" w:rsidR="00437AFB" w:rsidRPr="00437AFB" w:rsidRDefault="002F715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Secondes 4</w:t>
            </w:r>
            <w:r w:rsidR="00437AFB" w:rsidRPr="00437AFB">
              <w:rPr>
                <w:rFonts w:asciiTheme="majorHAnsi" w:hAnsiTheme="majorHAnsi" w:cs="Times New Roman"/>
              </w:rPr>
              <w:t>,5,6 et 2ASSP2 : 15h15/17h : idem</w:t>
            </w:r>
          </w:p>
          <w:p w14:paraId="6ADA36A4" w14:textId="77777777" w:rsidR="00437AFB" w:rsidRPr="00437AFB" w:rsidRDefault="00437AFB">
            <w:pPr>
              <w:rPr>
                <w:rFonts w:asciiTheme="majorHAnsi" w:hAnsiTheme="majorHAnsi" w:cs="Times New Roman"/>
              </w:rPr>
            </w:pPr>
            <w:r w:rsidRPr="00437AFB">
              <w:rPr>
                <w:rFonts w:asciiTheme="majorHAnsi" w:hAnsiTheme="majorHAnsi" w:cs="Times New Roman"/>
                <w:b/>
                <w:bCs/>
              </w:rPr>
              <w:t>Vendredi 02 septembre</w:t>
            </w:r>
            <w:r w:rsidRPr="00437AFB">
              <w:rPr>
                <w:rFonts w:asciiTheme="majorHAnsi" w:hAnsiTheme="majorHAnsi" w:cs="Times New Roman"/>
              </w:rPr>
              <w:t> :</w:t>
            </w:r>
          </w:p>
          <w:p w14:paraId="4E0C159A" w14:textId="157D7F89" w:rsidR="00437AFB" w:rsidRPr="00437AFB" w:rsidRDefault="002F7156" w:rsidP="00437AFB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Seconde </w:t>
            </w:r>
            <w:r w:rsidR="00437AFB" w:rsidRPr="00437AFB">
              <w:rPr>
                <w:rFonts w:asciiTheme="majorHAnsi" w:hAnsiTheme="majorHAnsi" w:cs="Times New Roman"/>
              </w:rPr>
              <w:t xml:space="preserve">7, 8,9 : 8h15/10h : </w:t>
            </w:r>
            <w:r w:rsidR="00437AFB" w:rsidRPr="00437AFB">
              <w:rPr>
                <w:rFonts w:ascii="Cambria" w:hAnsi="Cambria" w:cs="Cambria"/>
              </w:rPr>
              <w:t>½</w:t>
            </w:r>
            <w:r w:rsidR="00437AFB" w:rsidRPr="00437AFB">
              <w:rPr>
                <w:rFonts w:asciiTheme="majorHAnsi" w:hAnsiTheme="majorHAnsi"/>
              </w:rPr>
              <w:t xml:space="preserve"> journée quizz et course d</w:t>
            </w:r>
            <w:r w:rsidR="00437AFB" w:rsidRPr="00437AFB">
              <w:rPr>
                <w:rFonts w:ascii="Times New Roman" w:hAnsi="Times New Roman" w:cs="Times New Roman"/>
              </w:rPr>
              <w:t>’</w:t>
            </w:r>
            <w:r w:rsidR="00437AFB" w:rsidRPr="00437AFB">
              <w:rPr>
                <w:rFonts w:asciiTheme="majorHAnsi" w:hAnsiTheme="majorHAnsi" w:cs="Times New Roman"/>
              </w:rPr>
              <w:t>orientation avec PP</w:t>
            </w:r>
          </w:p>
          <w:p w14:paraId="6E4D525C" w14:textId="3204F320" w:rsidR="007930DE" w:rsidRPr="00437AFB" w:rsidRDefault="002F715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Times New Roman"/>
              </w:rPr>
              <w:t>Secondes 10</w:t>
            </w:r>
            <w:r w:rsidR="00437AFB" w:rsidRPr="00437AFB">
              <w:rPr>
                <w:rFonts w:asciiTheme="majorHAnsi" w:hAnsiTheme="majorHAnsi" w:cs="Times New Roman"/>
              </w:rPr>
              <w:t>,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437AFB" w:rsidRPr="00437AFB">
              <w:rPr>
                <w:rFonts w:asciiTheme="majorHAnsi" w:hAnsiTheme="majorHAnsi" w:cs="Times New Roman"/>
              </w:rPr>
              <w:t>11 et 2AEPA : 10h15/12h </w:t>
            </w:r>
            <w:r w:rsidR="00437AFB" w:rsidRPr="00437AFB">
              <w:rPr>
                <w:rFonts w:asciiTheme="majorHAnsi" w:hAnsiTheme="majorHAnsi"/>
              </w:rPr>
              <w:t>: idem</w:t>
            </w:r>
          </w:p>
          <w:p w14:paraId="23F6E93D" w14:textId="692E956F" w:rsidR="00C14504" w:rsidRPr="00C14504" w:rsidRDefault="00C14504">
            <w:pPr>
              <w:rPr>
                <w:rFonts w:asciiTheme="majorHAnsi" w:hAnsiTheme="majorHAnsi"/>
                <w:i/>
                <w:iCs/>
              </w:rPr>
            </w:pPr>
            <w:r w:rsidRPr="00C14504">
              <w:rPr>
                <w:rFonts w:asciiTheme="majorHAnsi" w:hAnsiTheme="majorHAnsi"/>
                <w:i/>
                <w:iCs/>
              </w:rPr>
              <w:t>Chacune des classes sera accompagnée par son PP ou un enseignant de la classe. Le point de RDV est situé à l</w:t>
            </w:r>
            <w:r w:rsidRPr="00C14504">
              <w:rPr>
                <w:rFonts w:ascii="Times New Roman" w:hAnsi="Times New Roman" w:cs="Times New Roman"/>
                <w:i/>
                <w:iCs/>
              </w:rPr>
              <w:t xml:space="preserve">’arrêt </w:t>
            </w:r>
            <w:r w:rsidRPr="00070C7A">
              <w:rPr>
                <w:rFonts w:ascii="Times New Roman" w:hAnsi="Times New Roman" w:cs="Times New Roman"/>
                <w:i/>
                <w:iCs/>
                <w:u w:val="single"/>
              </w:rPr>
              <w:t>‘’faculté des sports’’ de la ligne 393</w:t>
            </w:r>
            <w:r w:rsidRPr="00C14504">
              <w:rPr>
                <w:rFonts w:ascii="Times New Roman" w:hAnsi="Times New Roman" w:cs="Times New Roman"/>
                <w:i/>
                <w:iCs/>
              </w:rPr>
              <w:t xml:space="preserve">. Un enseignant d’EPS sera présent sur place pour accompagner les classes sur le lieu d’activité. </w:t>
            </w:r>
            <w:r w:rsidRPr="00C14504">
              <w:rPr>
                <w:rFonts w:asciiTheme="majorHAnsi" w:hAnsiTheme="majorHAnsi"/>
                <w:i/>
                <w:iCs/>
              </w:rPr>
              <w:t xml:space="preserve"> </w:t>
            </w:r>
          </w:p>
          <w:p w14:paraId="5EC73469" w14:textId="525E962E" w:rsidR="00437AFB" w:rsidRPr="00437AFB" w:rsidRDefault="00437AFB">
            <w:pPr>
              <w:rPr>
                <w:rFonts w:asciiTheme="majorHAnsi" w:hAnsiTheme="majorHAnsi"/>
              </w:rPr>
            </w:pPr>
            <w:r w:rsidRPr="00437AFB">
              <w:rPr>
                <w:rFonts w:asciiTheme="majorHAnsi" w:hAnsiTheme="majorHAnsi"/>
                <w:b/>
                <w:bCs/>
              </w:rPr>
              <w:t>Vendredi 02 septembre de 14h à 17h</w:t>
            </w:r>
            <w:r w:rsidRPr="00437AFB">
              <w:rPr>
                <w:rFonts w:asciiTheme="majorHAnsi" w:hAnsiTheme="majorHAnsi"/>
              </w:rPr>
              <w:t> : entretien</w:t>
            </w:r>
            <w:r>
              <w:rPr>
                <w:rFonts w:asciiTheme="majorHAnsi" w:hAnsiTheme="majorHAnsi"/>
              </w:rPr>
              <w:t>s</w:t>
            </w:r>
            <w:r w:rsidRPr="00437AFB">
              <w:rPr>
                <w:rFonts w:asciiTheme="majorHAnsi" w:hAnsiTheme="majorHAnsi"/>
              </w:rPr>
              <w:t xml:space="preserve"> individuel</w:t>
            </w:r>
            <w:r>
              <w:rPr>
                <w:rFonts w:asciiTheme="majorHAnsi" w:hAnsiTheme="majorHAnsi"/>
              </w:rPr>
              <w:t>s</w:t>
            </w:r>
            <w:r w:rsidRPr="00437AFB">
              <w:rPr>
                <w:rFonts w:asciiTheme="majorHAnsi" w:hAnsiTheme="majorHAnsi"/>
              </w:rPr>
              <w:t xml:space="preserve"> par les PP pour les classes de :</w:t>
            </w:r>
          </w:p>
          <w:p w14:paraId="19CCEC39" w14:textId="5AE34681" w:rsidR="00437AFB" w:rsidRPr="00437AFB" w:rsidRDefault="00437AFB">
            <w:pPr>
              <w:rPr>
                <w:rFonts w:asciiTheme="majorHAnsi" w:hAnsiTheme="majorHAnsi"/>
              </w:rPr>
            </w:pPr>
            <w:r w:rsidRPr="00437AFB">
              <w:rPr>
                <w:rFonts w:asciiTheme="majorHAnsi" w:hAnsiTheme="majorHAnsi"/>
              </w:rPr>
              <w:t>2GT, 1STMG, 1ST2S</w:t>
            </w:r>
          </w:p>
        </w:tc>
      </w:tr>
    </w:tbl>
    <w:p w14:paraId="276A456B" w14:textId="77777777" w:rsidR="00F9339F" w:rsidRPr="00437AFB" w:rsidRDefault="00F9339F">
      <w:pPr>
        <w:rPr>
          <w:rFonts w:asciiTheme="majorHAnsi" w:hAnsiTheme="majorHAnsi"/>
        </w:rPr>
      </w:pPr>
    </w:p>
    <w:p w14:paraId="32F5EFF7" w14:textId="77777777" w:rsidR="0053009B" w:rsidRPr="00437AFB" w:rsidRDefault="0053009B">
      <w:pPr>
        <w:spacing w:after="0"/>
        <w:jc w:val="both"/>
        <w:rPr>
          <w:rFonts w:asciiTheme="majorHAnsi" w:hAnsiTheme="majorHAnsi"/>
        </w:rPr>
      </w:pPr>
      <w:r w:rsidRPr="00437AFB">
        <w:rPr>
          <w:rFonts w:asciiTheme="majorHAnsi" w:hAnsiTheme="majorHAnsi"/>
        </w:rPr>
        <w:br w:type="page"/>
      </w:r>
    </w:p>
    <w:sectPr w:rsidR="0053009B" w:rsidRPr="00437AFB" w:rsidSect="00144870">
      <w:type w:val="continuous"/>
      <w:pgSz w:w="11906" w:h="16838" w:code="9"/>
      <w:pgMar w:top="1134" w:right="1134" w:bottom="1134" w:left="1134" w:header="709" w:footer="623" w:gutter="0"/>
      <w:cols w:space="22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73D4" w14:textId="77777777" w:rsidR="00A05A63" w:rsidRDefault="00A05A63" w:rsidP="006B00CD">
      <w:pPr>
        <w:spacing w:after="0" w:line="240" w:lineRule="auto"/>
      </w:pPr>
      <w:r>
        <w:separator/>
      </w:r>
    </w:p>
  </w:endnote>
  <w:endnote w:type="continuationSeparator" w:id="0">
    <w:p w14:paraId="2D53E013" w14:textId="77777777" w:rsidR="00A05A63" w:rsidRDefault="00A05A63" w:rsidP="006B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68C6E325-6C4A-4F99-BDFC-ED41DAC9B905}"/>
    <w:embedBold r:id="rId2" w:fontKey="{CC3AC565-1988-4964-A156-43F050947101}"/>
    <w:embedItalic r:id="rId3" w:fontKey="{78AE6258-4A7B-4B78-B153-FE846FA1BB5B}"/>
    <w:embedBoldItalic r:id="rId4" w:fontKey="{A4FFB767-D12A-4D23-9A45-EF2691E122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C4E4660-3B41-46CC-AADD-C472A9640A1D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rvel">
    <w:altName w:val="Calibri"/>
    <w:charset w:val="00"/>
    <w:family w:val="auto"/>
    <w:pitch w:val="variable"/>
    <w:sig w:usb0="00000003" w:usb1="4800004A" w:usb2="14000000" w:usb3="00000000" w:csb0="00000001" w:csb1="00000000"/>
    <w:embedRegular r:id="rId6" w:fontKey="{F8B22C3C-73D5-40AE-A48D-85EFE4565344}"/>
    <w:embedBold r:id="rId7" w:fontKey="{B17FDB89-301A-46D2-B368-80495BF4452A}"/>
    <w:embedItalic r:id="rId8" w:fontKey="{551F8B89-9DA1-404A-9C72-0B9EDEFC4123}"/>
    <w:embedBoldItalic r:id="rId9" w:fontKey="{DF45CF7D-19A1-4CFF-B2E0-D5305D1F1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B07740B-940B-4606-8314-8BA5AEA1839B}"/>
  </w:font>
  <w:font w:name="Josefin Sans">
    <w:charset w:val="00"/>
    <w:family w:val="auto"/>
    <w:pitch w:val="variable"/>
    <w:sig w:usb0="A00000AF" w:usb1="4000204A" w:usb2="00000000" w:usb3="00000000" w:csb0="00000193" w:csb1="00000000"/>
    <w:embedBold r:id="rId11" w:fontKey="{7FE62746-519D-4C58-8E44-BCF8471FA803}"/>
  </w:font>
  <w:font w:name="Lato Light">
    <w:charset w:val="00"/>
    <w:family w:val="swiss"/>
    <w:pitch w:val="variable"/>
    <w:sig w:usb0="A00000AF" w:usb1="5000604B" w:usb2="00000000" w:usb3="00000000" w:csb0="00000093" w:csb1="00000000"/>
    <w:embedItalic r:id="rId12" w:fontKey="{A3E22907-87A1-4FE6-8809-D8DD9A4DE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E9363B4-90EF-40A8-BD59-CFF4184320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36C03" w14:textId="77777777" w:rsidR="00A05A63" w:rsidRDefault="00A05A63" w:rsidP="006B00CD">
      <w:pPr>
        <w:spacing w:after="0" w:line="240" w:lineRule="auto"/>
      </w:pPr>
      <w:r>
        <w:separator/>
      </w:r>
    </w:p>
  </w:footnote>
  <w:footnote w:type="continuationSeparator" w:id="0">
    <w:p w14:paraId="6EA37B69" w14:textId="77777777" w:rsidR="00A05A63" w:rsidRDefault="00A05A63" w:rsidP="006B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75B17"/>
    <w:multiLevelType w:val="hybridMultilevel"/>
    <w:tmpl w:val="BA3AD6CC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4E405E94">
      <w:start w:val="1"/>
      <w:numFmt w:val="bullet"/>
      <w:lvlText w:val=""/>
      <w:lvlJc w:val="left"/>
      <w:pPr>
        <w:ind w:left="149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13432A06"/>
    <w:multiLevelType w:val="hybridMultilevel"/>
    <w:tmpl w:val="24A8CE08"/>
    <w:lvl w:ilvl="0" w:tplc="C67E603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90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1A5D91"/>
    <w:multiLevelType w:val="hybridMultilevel"/>
    <w:tmpl w:val="4AAE6E70"/>
    <w:lvl w:ilvl="0" w:tplc="5DD2AE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74960"/>
    <w:multiLevelType w:val="hybridMultilevel"/>
    <w:tmpl w:val="C61C9426"/>
    <w:lvl w:ilvl="0" w:tplc="6F266D8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24BC761B"/>
    <w:multiLevelType w:val="hybridMultilevel"/>
    <w:tmpl w:val="98D0E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7EEF"/>
    <w:multiLevelType w:val="hybridMultilevel"/>
    <w:tmpl w:val="1C2637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B7B29"/>
    <w:multiLevelType w:val="hybridMultilevel"/>
    <w:tmpl w:val="D9E26522"/>
    <w:lvl w:ilvl="0" w:tplc="1E0AE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CC87F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01E27"/>
    <w:multiLevelType w:val="hybridMultilevel"/>
    <w:tmpl w:val="65AE2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46433"/>
    <w:multiLevelType w:val="hybridMultilevel"/>
    <w:tmpl w:val="84960D26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61EA9"/>
    <w:multiLevelType w:val="hybridMultilevel"/>
    <w:tmpl w:val="BE18187C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B6E04"/>
    <w:multiLevelType w:val="hybridMultilevel"/>
    <w:tmpl w:val="AA04DF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A6A6E"/>
    <w:multiLevelType w:val="hybridMultilevel"/>
    <w:tmpl w:val="9970D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E19B6"/>
    <w:multiLevelType w:val="hybridMultilevel"/>
    <w:tmpl w:val="31C49828"/>
    <w:lvl w:ilvl="0" w:tplc="44386F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3ABF32">
      <w:numFmt w:val="bullet"/>
      <w:lvlText w:val=""/>
      <w:lvlJc w:val="left"/>
      <w:pPr>
        <w:ind w:left="1080" w:hanging="360"/>
      </w:pPr>
      <w:rPr>
        <w:rFonts w:ascii="Wingdings" w:eastAsiaTheme="minorHAnsi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172602"/>
    <w:multiLevelType w:val="hybridMultilevel"/>
    <w:tmpl w:val="E3ACF2B4"/>
    <w:lvl w:ilvl="0" w:tplc="58286AD4">
      <w:start w:val="40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75C6B"/>
    <w:multiLevelType w:val="hybridMultilevel"/>
    <w:tmpl w:val="6100AEEA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344AA"/>
    <w:multiLevelType w:val="hybridMultilevel"/>
    <w:tmpl w:val="D1FE7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D6061"/>
    <w:multiLevelType w:val="hybridMultilevel"/>
    <w:tmpl w:val="D36A0C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5EFA"/>
    <w:multiLevelType w:val="hybridMultilevel"/>
    <w:tmpl w:val="AF34DD92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8B55ACE"/>
    <w:multiLevelType w:val="hybridMultilevel"/>
    <w:tmpl w:val="9FCA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C344C"/>
    <w:multiLevelType w:val="hybridMultilevel"/>
    <w:tmpl w:val="15CEE01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958B6"/>
    <w:multiLevelType w:val="multilevel"/>
    <w:tmpl w:val="FE8E472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10F75"/>
    <w:multiLevelType w:val="multilevel"/>
    <w:tmpl w:val="5F2E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9C2BB3"/>
    <w:multiLevelType w:val="hybridMultilevel"/>
    <w:tmpl w:val="7E5AA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93616"/>
    <w:multiLevelType w:val="hybridMultilevel"/>
    <w:tmpl w:val="A9ACB706"/>
    <w:lvl w:ilvl="0" w:tplc="025CD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C148E"/>
    <w:multiLevelType w:val="hybridMultilevel"/>
    <w:tmpl w:val="70B43E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D4A55"/>
    <w:multiLevelType w:val="hybridMultilevel"/>
    <w:tmpl w:val="BA386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F5074"/>
    <w:multiLevelType w:val="hybridMultilevel"/>
    <w:tmpl w:val="4F4A1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E7C2B"/>
    <w:multiLevelType w:val="hybridMultilevel"/>
    <w:tmpl w:val="7BFE62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7010A"/>
    <w:multiLevelType w:val="hybridMultilevel"/>
    <w:tmpl w:val="10E697E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446E2"/>
    <w:multiLevelType w:val="hybridMultilevel"/>
    <w:tmpl w:val="58820380"/>
    <w:lvl w:ilvl="0" w:tplc="85A476AA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E7B62"/>
    <w:multiLevelType w:val="hybridMultilevel"/>
    <w:tmpl w:val="73422D1E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426527">
    <w:abstractNumId w:val="17"/>
  </w:num>
  <w:num w:numId="2" w16cid:durableId="2114979441">
    <w:abstractNumId w:val="7"/>
  </w:num>
  <w:num w:numId="3" w16cid:durableId="1683049199">
    <w:abstractNumId w:val="9"/>
  </w:num>
  <w:num w:numId="4" w16cid:durableId="1991403215">
    <w:abstractNumId w:val="11"/>
  </w:num>
  <w:num w:numId="5" w16cid:durableId="339697768">
    <w:abstractNumId w:val="20"/>
  </w:num>
  <w:num w:numId="6" w16cid:durableId="609361793">
    <w:abstractNumId w:val="29"/>
  </w:num>
  <w:num w:numId="7" w16cid:durableId="691028828">
    <w:abstractNumId w:val="4"/>
  </w:num>
  <w:num w:numId="8" w16cid:durableId="967661749">
    <w:abstractNumId w:val="13"/>
  </w:num>
  <w:num w:numId="9" w16cid:durableId="1552303492">
    <w:abstractNumId w:val="24"/>
  </w:num>
  <w:num w:numId="10" w16cid:durableId="839737579">
    <w:abstractNumId w:val="7"/>
  </w:num>
  <w:num w:numId="11" w16cid:durableId="1351640210">
    <w:abstractNumId w:val="30"/>
  </w:num>
  <w:num w:numId="12" w16cid:durableId="1255162216">
    <w:abstractNumId w:val="12"/>
  </w:num>
  <w:num w:numId="13" w16cid:durableId="2030789834">
    <w:abstractNumId w:val="24"/>
    <w:lvlOverride w:ilvl="0">
      <w:startOverride w:val="1"/>
    </w:lvlOverride>
  </w:num>
  <w:num w:numId="14" w16cid:durableId="262611934">
    <w:abstractNumId w:val="24"/>
    <w:lvlOverride w:ilvl="0">
      <w:startOverride w:val="1"/>
    </w:lvlOverride>
  </w:num>
  <w:num w:numId="15" w16cid:durableId="147980886">
    <w:abstractNumId w:val="24"/>
  </w:num>
  <w:num w:numId="16" w16cid:durableId="1541942757">
    <w:abstractNumId w:val="24"/>
    <w:lvlOverride w:ilvl="0">
      <w:startOverride w:val="1"/>
    </w:lvlOverride>
  </w:num>
  <w:num w:numId="17" w16cid:durableId="893540260">
    <w:abstractNumId w:val="24"/>
  </w:num>
  <w:num w:numId="18" w16cid:durableId="1053113181">
    <w:abstractNumId w:val="19"/>
  </w:num>
  <w:num w:numId="19" w16cid:durableId="425659387">
    <w:abstractNumId w:val="1"/>
  </w:num>
  <w:num w:numId="20" w16cid:durableId="1935355596">
    <w:abstractNumId w:val="26"/>
  </w:num>
  <w:num w:numId="21" w16cid:durableId="845900441">
    <w:abstractNumId w:val="14"/>
  </w:num>
  <w:num w:numId="22" w16cid:durableId="553124881">
    <w:abstractNumId w:val="2"/>
  </w:num>
  <w:num w:numId="23" w16cid:durableId="1900552982">
    <w:abstractNumId w:val="28"/>
  </w:num>
  <w:num w:numId="24" w16cid:durableId="816842809">
    <w:abstractNumId w:val="10"/>
  </w:num>
  <w:num w:numId="25" w16cid:durableId="245652899">
    <w:abstractNumId w:val="25"/>
  </w:num>
  <w:num w:numId="26" w16cid:durableId="123740075">
    <w:abstractNumId w:val="27"/>
  </w:num>
  <w:num w:numId="27" w16cid:durableId="453451545">
    <w:abstractNumId w:val="15"/>
  </w:num>
  <w:num w:numId="28" w16cid:durableId="1812945644">
    <w:abstractNumId w:val="3"/>
  </w:num>
  <w:num w:numId="29" w16cid:durableId="231816236">
    <w:abstractNumId w:val="5"/>
  </w:num>
  <w:num w:numId="30" w16cid:durableId="1983650957">
    <w:abstractNumId w:val="23"/>
  </w:num>
  <w:num w:numId="31" w16cid:durableId="113333874">
    <w:abstractNumId w:val="16"/>
  </w:num>
  <w:num w:numId="32" w16cid:durableId="25105004">
    <w:abstractNumId w:val="22"/>
  </w:num>
  <w:num w:numId="33" w16cid:durableId="1234975920">
    <w:abstractNumId w:val="31"/>
  </w:num>
  <w:num w:numId="34" w16cid:durableId="470486634">
    <w:abstractNumId w:val="21"/>
  </w:num>
  <w:num w:numId="35" w16cid:durableId="1033337022">
    <w:abstractNumId w:val="18"/>
  </w:num>
  <w:num w:numId="36" w16cid:durableId="1653293272">
    <w:abstractNumId w:val="0"/>
  </w:num>
  <w:num w:numId="37" w16cid:durableId="2121797675">
    <w:abstractNumId w:val="8"/>
  </w:num>
  <w:num w:numId="38" w16cid:durableId="11312861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7B"/>
    <w:rsid w:val="00000470"/>
    <w:rsid w:val="000024F9"/>
    <w:rsid w:val="00006C65"/>
    <w:rsid w:val="00020993"/>
    <w:rsid w:val="00021875"/>
    <w:rsid w:val="00035FF2"/>
    <w:rsid w:val="0004198C"/>
    <w:rsid w:val="00042DC5"/>
    <w:rsid w:val="00045660"/>
    <w:rsid w:val="000572E3"/>
    <w:rsid w:val="00065932"/>
    <w:rsid w:val="00070C7A"/>
    <w:rsid w:val="00076AAC"/>
    <w:rsid w:val="00080D43"/>
    <w:rsid w:val="00085651"/>
    <w:rsid w:val="000925B4"/>
    <w:rsid w:val="000A40E4"/>
    <w:rsid w:val="000B1887"/>
    <w:rsid w:val="000B72F3"/>
    <w:rsid w:val="000C6CC3"/>
    <w:rsid w:val="000D15F3"/>
    <w:rsid w:val="000D3DD3"/>
    <w:rsid w:val="000D47F7"/>
    <w:rsid w:val="000E0B3C"/>
    <w:rsid w:val="001007F8"/>
    <w:rsid w:val="00110ED8"/>
    <w:rsid w:val="00113B9D"/>
    <w:rsid w:val="0012548B"/>
    <w:rsid w:val="001430F6"/>
    <w:rsid w:val="00144870"/>
    <w:rsid w:val="00162425"/>
    <w:rsid w:val="00165FD3"/>
    <w:rsid w:val="00167D3A"/>
    <w:rsid w:val="0018370C"/>
    <w:rsid w:val="001917F6"/>
    <w:rsid w:val="00196E4D"/>
    <w:rsid w:val="001A7421"/>
    <w:rsid w:val="001B6D80"/>
    <w:rsid w:val="001B6DF5"/>
    <w:rsid w:val="001D241D"/>
    <w:rsid w:val="001D4793"/>
    <w:rsid w:val="001D4B65"/>
    <w:rsid w:val="001E3930"/>
    <w:rsid w:val="001E621C"/>
    <w:rsid w:val="001F29D9"/>
    <w:rsid w:val="001F6514"/>
    <w:rsid w:val="00203495"/>
    <w:rsid w:val="00220257"/>
    <w:rsid w:val="00221855"/>
    <w:rsid w:val="0022283C"/>
    <w:rsid w:val="002243A4"/>
    <w:rsid w:val="002268FC"/>
    <w:rsid w:val="00227D68"/>
    <w:rsid w:val="002339C7"/>
    <w:rsid w:val="00240F68"/>
    <w:rsid w:val="002542A9"/>
    <w:rsid w:val="002710C5"/>
    <w:rsid w:val="00273D00"/>
    <w:rsid w:val="00280FE0"/>
    <w:rsid w:val="00287121"/>
    <w:rsid w:val="002931E0"/>
    <w:rsid w:val="002976AC"/>
    <w:rsid w:val="002A0C85"/>
    <w:rsid w:val="002B45BB"/>
    <w:rsid w:val="002C14BE"/>
    <w:rsid w:val="002C37BB"/>
    <w:rsid w:val="002D1CF8"/>
    <w:rsid w:val="002E231C"/>
    <w:rsid w:val="002F7156"/>
    <w:rsid w:val="003032CD"/>
    <w:rsid w:val="003173FD"/>
    <w:rsid w:val="0032358B"/>
    <w:rsid w:val="003319C3"/>
    <w:rsid w:val="00340A61"/>
    <w:rsid w:val="00352977"/>
    <w:rsid w:val="0035789B"/>
    <w:rsid w:val="00375582"/>
    <w:rsid w:val="00383B3E"/>
    <w:rsid w:val="0039331A"/>
    <w:rsid w:val="0039776D"/>
    <w:rsid w:val="003A6B38"/>
    <w:rsid w:val="003B0460"/>
    <w:rsid w:val="003B5D35"/>
    <w:rsid w:val="003C1491"/>
    <w:rsid w:val="003E0A9D"/>
    <w:rsid w:val="003E39CE"/>
    <w:rsid w:val="00403C26"/>
    <w:rsid w:val="00411F6C"/>
    <w:rsid w:val="00420A42"/>
    <w:rsid w:val="00423B54"/>
    <w:rsid w:val="004240BB"/>
    <w:rsid w:val="0042489B"/>
    <w:rsid w:val="004263D7"/>
    <w:rsid w:val="004269FF"/>
    <w:rsid w:val="00437AFB"/>
    <w:rsid w:val="004413AC"/>
    <w:rsid w:val="0044181C"/>
    <w:rsid w:val="00464AEB"/>
    <w:rsid w:val="004653D2"/>
    <w:rsid w:val="00476F77"/>
    <w:rsid w:val="0048251B"/>
    <w:rsid w:val="0048315A"/>
    <w:rsid w:val="004B01E8"/>
    <w:rsid w:val="004B13A0"/>
    <w:rsid w:val="004B5D4A"/>
    <w:rsid w:val="004C2F04"/>
    <w:rsid w:val="004D7CE2"/>
    <w:rsid w:val="004F0ED5"/>
    <w:rsid w:val="004F51A1"/>
    <w:rsid w:val="00507B5A"/>
    <w:rsid w:val="00512D71"/>
    <w:rsid w:val="005263D0"/>
    <w:rsid w:val="0053009B"/>
    <w:rsid w:val="0053410E"/>
    <w:rsid w:val="005452F5"/>
    <w:rsid w:val="00555F23"/>
    <w:rsid w:val="00557AD0"/>
    <w:rsid w:val="0059433B"/>
    <w:rsid w:val="005963FE"/>
    <w:rsid w:val="00596C2D"/>
    <w:rsid w:val="005A12AE"/>
    <w:rsid w:val="005B60CC"/>
    <w:rsid w:val="005C091F"/>
    <w:rsid w:val="005C49F7"/>
    <w:rsid w:val="005D759F"/>
    <w:rsid w:val="00600705"/>
    <w:rsid w:val="00612DEB"/>
    <w:rsid w:val="00614DC8"/>
    <w:rsid w:val="00617BCE"/>
    <w:rsid w:val="00617DA3"/>
    <w:rsid w:val="00624E63"/>
    <w:rsid w:val="00626979"/>
    <w:rsid w:val="0063436E"/>
    <w:rsid w:val="00636532"/>
    <w:rsid w:val="006534A9"/>
    <w:rsid w:val="00656F14"/>
    <w:rsid w:val="00657789"/>
    <w:rsid w:val="00665E27"/>
    <w:rsid w:val="00666892"/>
    <w:rsid w:val="00676DD9"/>
    <w:rsid w:val="00690D30"/>
    <w:rsid w:val="00693C92"/>
    <w:rsid w:val="0069476A"/>
    <w:rsid w:val="00694FE6"/>
    <w:rsid w:val="006A01F2"/>
    <w:rsid w:val="006B00CD"/>
    <w:rsid w:val="006B3D5C"/>
    <w:rsid w:val="006D31FB"/>
    <w:rsid w:val="006F1A78"/>
    <w:rsid w:val="006F432D"/>
    <w:rsid w:val="007043E7"/>
    <w:rsid w:val="007053EF"/>
    <w:rsid w:val="00754863"/>
    <w:rsid w:val="0076713D"/>
    <w:rsid w:val="00772A75"/>
    <w:rsid w:val="00773274"/>
    <w:rsid w:val="0078017B"/>
    <w:rsid w:val="00781EE1"/>
    <w:rsid w:val="00792F69"/>
    <w:rsid w:val="007930DE"/>
    <w:rsid w:val="00796C87"/>
    <w:rsid w:val="007A5696"/>
    <w:rsid w:val="007C2450"/>
    <w:rsid w:val="007C4ACC"/>
    <w:rsid w:val="007D3350"/>
    <w:rsid w:val="007D5D7B"/>
    <w:rsid w:val="007E3F21"/>
    <w:rsid w:val="008047F8"/>
    <w:rsid w:val="00815C8E"/>
    <w:rsid w:val="00822C31"/>
    <w:rsid w:val="0082540D"/>
    <w:rsid w:val="00842575"/>
    <w:rsid w:val="008550F8"/>
    <w:rsid w:val="00857C0A"/>
    <w:rsid w:val="00862C1A"/>
    <w:rsid w:val="00867637"/>
    <w:rsid w:val="008825B6"/>
    <w:rsid w:val="0088311B"/>
    <w:rsid w:val="00894763"/>
    <w:rsid w:val="00897118"/>
    <w:rsid w:val="008B0896"/>
    <w:rsid w:val="008C43C5"/>
    <w:rsid w:val="008C5001"/>
    <w:rsid w:val="008F6DF6"/>
    <w:rsid w:val="00925D07"/>
    <w:rsid w:val="00930A1C"/>
    <w:rsid w:val="0094092E"/>
    <w:rsid w:val="00941FAE"/>
    <w:rsid w:val="00954535"/>
    <w:rsid w:val="00956A4E"/>
    <w:rsid w:val="00972BA0"/>
    <w:rsid w:val="00984F26"/>
    <w:rsid w:val="009A19CB"/>
    <w:rsid w:val="009B2E17"/>
    <w:rsid w:val="009B69EA"/>
    <w:rsid w:val="009C3646"/>
    <w:rsid w:val="009D160F"/>
    <w:rsid w:val="009D6A95"/>
    <w:rsid w:val="00A013F5"/>
    <w:rsid w:val="00A0475F"/>
    <w:rsid w:val="00A05A63"/>
    <w:rsid w:val="00A35711"/>
    <w:rsid w:val="00A3634C"/>
    <w:rsid w:val="00A40550"/>
    <w:rsid w:val="00A4491F"/>
    <w:rsid w:val="00A5319A"/>
    <w:rsid w:val="00A54694"/>
    <w:rsid w:val="00A630CA"/>
    <w:rsid w:val="00A70B52"/>
    <w:rsid w:val="00A756BB"/>
    <w:rsid w:val="00AA0746"/>
    <w:rsid w:val="00AA39A2"/>
    <w:rsid w:val="00AB41E9"/>
    <w:rsid w:val="00AB56D0"/>
    <w:rsid w:val="00AD45A5"/>
    <w:rsid w:val="00AE7833"/>
    <w:rsid w:val="00AF7983"/>
    <w:rsid w:val="00B02D52"/>
    <w:rsid w:val="00B04282"/>
    <w:rsid w:val="00B1625B"/>
    <w:rsid w:val="00B17837"/>
    <w:rsid w:val="00B34BC9"/>
    <w:rsid w:val="00B47A5D"/>
    <w:rsid w:val="00B55503"/>
    <w:rsid w:val="00B57262"/>
    <w:rsid w:val="00B6601D"/>
    <w:rsid w:val="00B76440"/>
    <w:rsid w:val="00BA020B"/>
    <w:rsid w:val="00BB2AF5"/>
    <w:rsid w:val="00BB5BCE"/>
    <w:rsid w:val="00BC3C6E"/>
    <w:rsid w:val="00BC3F3C"/>
    <w:rsid w:val="00BC77E3"/>
    <w:rsid w:val="00BD1E1E"/>
    <w:rsid w:val="00BD2845"/>
    <w:rsid w:val="00BD469A"/>
    <w:rsid w:val="00BE5094"/>
    <w:rsid w:val="00BF2F77"/>
    <w:rsid w:val="00C0237F"/>
    <w:rsid w:val="00C11B45"/>
    <w:rsid w:val="00C124C0"/>
    <w:rsid w:val="00C14504"/>
    <w:rsid w:val="00C15DB2"/>
    <w:rsid w:val="00C1796E"/>
    <w:rsid w:val="00C349BD"/>
    <w:rsid w:val="00C36FB0"/>
    <w:rsid w:val="00C44999"/>
    <w:rsid w:val="00C46C7E"/>
    <w:rsid w:val="00C50517"/>
    <w:rsid w:val="00C50B4A"/>
    <w:rsid w:val="00C564EC"/>
    <w:rsid w:val="00C6005C"/>
    <w:rsid w:val="00C67EF1"/>
    <w:rsid w:val="00C86775"/>
    <w:rsid w:val="00C873D1"/>
    <w:rsid w:val="00C91EDD"/>
    <w:rsid w:val="00CA0245"/>
    <w:rsid w:val="00CB56DE"/>
    <w:rsid w:val="00CC4892"/>
    <w:rsid w:val="00CD0C18"/>
    <w:rsid w:val="00CD4C52"/>
    <w:rsid w:val="00CE70AD"/>
    <w:rsid w:val="00D01E60"/>
    <w:rsid w:val="00D12E12"/>
    <w:rsid w:val="00D24DA9"/>
    <w:rsid w:val="00D279F3"/>
    <w:rsid w:val="00D34C01"/>
    <w:rsid w:val="00D4605E"/>
    <w:rsid w:val="00D47BBD"/>
    <w:rsid w:val="00D50D88"/>
    <w:rsid w:val="00D524A9"/>
    <w:rsid w:val="00D623F5"/>
    <w:rsid w:val="00D62F97"/>
    <w:rsid w:val="00D767CA"/>
    <w:rsid w:val="00D84486"/>
    <w:rsid w:val="00D85994"/>
    <w:rsid w:val="00D87B8B"/>
    <w:rsid w:val="00D94540"/>
    <w:rsid w:val="00D94B96"/>
    <w:rsid w:val="00D95593"/>
    <w:rsid w:val="00DC04F2"/>
    <w:rsid w:val="00DC0E1B"/>
    <w:rsid w:val="00DC7495"/>
    <w:rsid w:val="00DD130E"/>
    <w:rsid w:val="00DF16C4"/>
    <w:rsid w:val="00E00FD8"/>
    <w:rsid w:val="00E03402"/>
    <w:rsid w:val="00E05904"/>
    <w:rsid w:val="00E15157"/>
    <w:rsid w:val="00E17A1F"/>
    <w:rsid w:val="00E27FE0"/>
    <w:rsid w:val="00E32476"/>
    <w:rsid w:val="00E32702"/>
    <w:rsid w:val="00E379C3"/>
    <w:rsid w:val="00E411F4"/>
    <w:rsid w:val="00E458D8"/>
    <w:rsid w:val="00E509E7"/>
    <w:rsid w:val="00E65FF5"/>
    <w:rsid w:val="00E809AD"/>
    <w:rsid w:val="00E96D6B"/>
    <w:rsid w:val="00EA14DF"/>
    <w:rsid w:val="00EB3045"/>
    <w:rsid w:val="00EB4655"/>
    <w:rsid w:val="00EB68CE"/>
    <w:rsid w:val="00EC5DBF"/>
    <w:rsid w:val="00ED20D7"/>
    <w:rsid w:val="00ED68B1"/>
    <w:rsid w:val="00F02F52"/>
    <w:rsid w:val="00F05941"/>
    <w:rsid w:val="00F10DF9"/>
    <w:rsid w:val="00F209D6"/>
    <w:rsid w:val="00F24E41"/>
    <w:rsid w:val="00F3647B"/>
    <w:rsid w:val="00F46A37"/>
    <w:rsid w:val="00F50F14"/>
    <w:rsid w:val="00F74274"/>
    <w:rsid w:val="00F74C76"/>
    <w:rsid w:val="00F75B2D"/>
    <w:rsid w:val="00F81A63"/>
    <w:rsid w:val="00F8554A"/>
    <w:rsid w:val="00F90310"/>
    <w:rsid w:val="00F9339F"/>
    <w:rsid w:val="00F95DB1"/>
    <w:rsid w:val="00FA2A83"/>
    <w:rsid w:val="00FA2DCB"/>
    <w:rsid w:val="00FB1DD2"/>
    <w:rsid w:val="00FB757D"/>
    <w:rsid w:val="00FC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7E3CC"/>
  <w15:docId w15:val="{DFC82DF5-09BB-458D-A5A9-C69C2B84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423B54"/>
    <w:pPr>
      <w:spacing w:after="120"/>
      <w:jc w:val="left"/>
    </w:pPr>
    <w:rPr>
      <w:rFonts w:ascii="Segoe UI Semilight" w:hAnsi="Segoe UI Semilight"/>
    </w:rPr>
  </w:style>
  <w:style w:type="paragraph" w:styleId="Titre1">
    <w:name w:val="heading 1"/>
    <w:aliases w:val="titre niv. 1"/>
    <w:basedOn w:val="Normal"/>
    <w:next w:val="Normal"/>
    <w:link w:val="Titre1Car"/>
    <w:autoRedefine/>
    <w:qFormat/>
    <w:rsid w:val="00B17837"/>
    <w:pPr>
      <w:keepNext/>
      <w:spacing w:after="0"/>
      <w:jc w:val="center"/>
      <w:outlineLvl w:val="0"/>
    </w:pPr>
    <w:rPr>
      <w:rFonts w:asciiTheme="majorHAnsi" w:hAnsiTheme="majorHAnsi"/>
      <w:b/>
      <w:color w:val="FFFFFF" w:themeColor="background1"/>
      <w:sz w:val="36"/>
    </w:rPr>
  </w:style>
  <w:style w:type="paragraph" w:styleId="Titre2">
    <w:name w:val="heading 2"/>
    <w:basedOn w:val="Normal"/>
    <w:next w:val="Normal"/>
    <w:link w:val="Titre2Car"/>
    <w:rsid w:val="00FA2DC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34C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80F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6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6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241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8315A"/>
    <w:rPr>
      <w:color w:val="808080"/>
    </w:rPr>
  </w:style>
  <w:style w:type="paragraph" w:styleId="Sansinterligne">
    <w:name w:val="No Spacing"/>
    <w:link w:val="SansinterligneCar"/>
    <w:uiPriority w:val="1"/>
    <w:rsid w:val="00557AD0"/>
    <w:pPr>
      <w:spacing w:line="240" w:lineRule="auto"/>
      <w:jc w:val="left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57AD0"/>
    <w:rPr>
      <w:rFonts w:eastAsiaTheme="minorEastAsia"/>
      <w:lang w:eastAsia="fr-FR"/>
    </w:rPr>
  </w:style>
  <w:style w:type="character" w:customStyle="1" w:styleId="Titre1Car">
    <w:name w:val="Titre 1 Car"/>
    <w:aliases w:val="titre niv. 1 Car"/>
    <w:basedOn w:val="Policepardfaut"/>
    <w:link w:val="Titre1"/>
    <w:rsid w:val="00B17837"/>
    <w:rPr>
      <w:rFonts w:asciiTheme="majorHAnsi" w:hAnsiTheme="majorHAnsi"/>
      <w:b/>
      <w:color w:val="FFFFFF" w:themeColor="background1"/>
      <w:sz w:val="3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57AD0"/>
    <w:pPr>
      <w:spacing w:line="259" w:lineRule="auto"/>
      <w:outlineLvl w:val="9"/>
    </w:pPr>
    <w:rPr>
      <w:lang w:eastAsia="fr-FR"/>
    </w:rPr>
  </w:style>
  <w:style w:type="paragraph" w:customStyle="1" w:styleId="titregnral">
    <w:name w:val="titre général"/>
    <w:basedOn w:val="Normal"/>
    <w:next w:val="Normal"/>
    <w:link w:val="titregnralCar"/>
    <w:qFormat/>
    <w:rsid w:val="00423B54"/>
    <w:pPr>
      <w:shd w:val="clear" w:color="auto" w:fill="2BBEA1" w:themeFill="accent1"/>
      <w:spacing w:before="240" w:after="360"/>
      <w:jc w:val="center"/>
    </w:pPr>
    <w:rPr>
      <w:rFonts w:ascii="Marvel" w:hAnsi="Marvel" w:cs="Segoe UI Semilight"/>
      <w:caps/>
      <w:color w:val="FFFFFF" w:themeColor="background1"/>
      <w:spacing w:val="14"/>
      <w:sz w:val="40"/>
      <w:szCs w:val="40"/>
    </w:rPr>
  </w:style>
  <w:style w:type="paragraph" w:styleId="Titre">
    <w:name w:val="Title"/>
    <w:aliases w:val="titre niv. 2"/>
    <w:basedOn w:val="Normal"/>
    <w:next w:val="Normal"/>
    <w:link w:val="TitreCar"/>
    <w:qFormat/>
    <w:rsid w:val="00423B54"/>
    <w:pPr>
      <w:keepNext/>
      <w:spacing w:before="240"/>
    </w:pPr>
    <w:rPr>
      <w:rFonts w:ascii="Josefin Sans" w:hAnsi="Josefin Sans" w:cstheme="minorHAnsi"/>
      <w:b/>
      <w:color w:val="119AB0" w:themeColor="accent2"/>
      <w:sz w:val="24"/>
    </w:rPr>
  </w:style>
  <w:style w:type="character" w:customStyle="1" w:styleId="titregnralCar">
    <w:name w:val="titre général Car"/>
    <w:basedOn w:val="Policepardfaut"/>
    <w:link w:val="titregnral"/>
    <w:rsid w:val="00423B54"/>
    <w:rPr>
      <w:rFonts w:ascii="Marvel" w:hAnsi="Marvel" w:cs="Segoe UI Semilight"/>
      <w:caps/>
      <w:color w:val="FFFFFF" w:themeColor="background1"/>
      <w:spacing w:val="14"/>
      <w:sz w:val="40"/>
      <w:szCs w:val="40"/>
      <w:shd w:val="clear" w:color="auto" w:fill="2BBEA1" w:themeFill="accent1"/>
    </w:rPr>
  </w:style>
  <w:style w:type="character" w:customStyle="1" w:styleId="TitreCar">
    <w:name w:val="Titre Car"/>
    <w:aliases w:val="titre niv. 2 Car"/>
    <w:basedOn w:val="Policepardfaut"/>
    <w:link w:val="Titre"/>
    <w:rsid w:val="00423B54"/>
    <w:rPr>
      <w:rFonts w:ascii="Josefin Sans" w:hAnsi="Josefin Sans" w:cstheme="minorHAnsi"/>
      <w:b/>
      <w:color w:val="119AB0" w:themeColor="accent2"/>
      <w:sz w:val="24"/>
    </w:rPr>
  </w:style>
  <w:style w:type="paragraph" w:styleId="Sous-titre">
    <w:name w:val="Subtitle"/>
    <w:aliases w:val="liste niv. 1"/>
    <w:basedOn w:val="Paragraphedeliste"/>
    <w:next w:val="Normal"/>
    <w:link w:val="Sous-titreCar"/>
    <w:autoRedefine/>
    <w:uiPriority w:val="11"/>
    <w:qFormat/>
    <w:rsid w:val="00280FE0"/>
    <w:pPr>
      <w:numPr>
        <w:numId w:val="11"/>
      </w:numPr>
      <w:spacing w:after="0"/>
      <w:ind w:left="714" w:hanging="357"/>
    </w:pPr>
  </w:style>
  <w:style w:type="character" w:customStyle="1" w:styleId="Sous-titreCar">
    <w:name w:val="Sous-titre Car"/>
    <w:aliases w:val="liste niv. 1 Car"/>
    <w:basedOn w:val="Policepardfaut"/>
    <w:link w:val="Sous-titre"/>
    <w:uiPriority w:val="11"/>
    <w:rsid w:val="00280FE0"/>
    <w:rPr>
      <w:rFonts w:ascii="Segoe UI Semilight" w:hAnsi="Segoe UI Semilight"/>
    </w:rPr>
  </w:style>
  <w:style w:type="character" w:styleId="Accentuationlgre">
    <w:name w:val="Subtle Emphasis"/>
    <w:aliases w:val="liste niv. 2"/>
    <w:uiPriority w:val="19"/>
    <w:qFormat/>
    <w:rsid w:val="003319C3"/>
  </w:style>
  <w:style w:type="character" w:styleId="Rfrenceintense">
    <w:name w:val="Intense Reference"/>
    <w:basedOn w:val="Policepardfaut"/>
    <w:uiPriority w:val="32"/>
    <w:qFormat/>
    <w:rsid w:val="003319C3"/>
    <w:rPr>
      <w:b/>
      <w:bCs/>
      <w:smallCaps/>
      <w:color w:val="2BBEA1" w:themeColor="accent1"/>
      <w:spacing w:val="5"/>
    </w:rPr>
  </w:style>
  <w:style w:type="paragraph" w:customStyle="1" w:styleId="DecimalAligned">
    <w:name w:val="Decimal Aligned"/>
    <w:basedOn w:val="Normal"/>
    <w:uiPriority w:val="40"/>
    <w:rsid w:val="003319C3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319C3"/>
    <w:pPr>
      <w:spacing w:after="0" w:line="240" w:lineRule="auto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319C3"/>
    <w:rPr>
      <w:rFonts w:eastAsiaTheme="minorEastAsia" w:cs="Times New Roman"/>
      <w:sz w:val="20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3319C3"/>
    <w:pPr>
      <w:spacing w:line="240" w:lineRule="auto"/>
      <w:jc w:val="left"/>
    </w:pPr>
    <w:rPr>
      <w:rFonts w:eastAsiaTheme="minorEastAsia"/>
      <w:color w:val="208E78" w:themeColor="accent1" w:themeShade="BF"/>
      <w:lang w:eastAsia="fr-FR"/>
    </w:rPr>
    <w:tblPr>
      <w:tblStyleRowBandSize w:val="1"/>
      <w:tblStyleColBandSize w:val="1"/>
      <w:tblBorders>
        <w:top w:val="single" w:sz="8" w:space="0" w:color="2BBEA1" w:themeColor="accent1"/>
        <w:bottom w:val="single" w:sz="8" w:space="0" w:color="2BBEA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</w:style>
  <w:style w:type="table" w:styleId="Listemoyenne2-Accent1">
    <w:name w:val="Medium List 2 Accent 1"/>
    <w:basedOn w:val="TableauNormal"/>
    <w:uiPriority w:val="66"/>
    <w:rsid w:val="00507B5A"/>
    <w:pPr>
      <w:spacing w:line="240" w:lineRule="auto"/>
      <w:jc w:val="left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2BBEA1" w:themeColor="accent1"/>
        <w:left w:val="single" w:sz="8" w:space="0" w:color="2BBEA1" w:themeColor="accent1"/>
        <w:bottom w:val="single" w:sz="8" w:space="0" w:color="2BBEA1" w:themeColor="accent1"/>
        <w:right w:val="single" w:sz="8" w:space="0" w:color="2BBEA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BEA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BBEA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BEA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BEA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F2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uiPriority w:val="39"/>
    <w:rsid w:val="00507B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1">
    <w:name w:val="tableau 1"/>
    <w:basedOn w:val="TableauNormal"/>
    <w:uiPriority w:val="99"/>
    <w:rsid w:val="00507B5A"/>
    <w:pPr>
      <w:spacing w:line="240" w:lineRule="auto"/>
      <w:jc w:val="left"/>
    </w:pPr>
    <w:tblPr/>
  </w:style>
  <w:style w:type="character" w:styleId="Titredulivre">
    <w:name w:val="Book Title"/>
    <w:aliases w:val="citation"/>
    <w:uiPriority w:val="33"/>
    <w:qFormat/>
    <w:rsid w:val="00423B54"/>
    <w:rPr>
      <w:rFonts w:ascii="Lato Light" w:hAnsi="Lato Light"/>
      <w:bCs/>
      <w:i/>
      <w:iCs/>
      <w:spacing w:val="5"/>
      <w:sz w:val="22"/>
    </w:rPr>
  </w:style>
  <w:style w:type="paragraph" w:styleId="TM1">
    <w:name w:val="toc 1"/>
    <w:basedOn w:val="Normal"/>
    <w:next w:val="Normal"/>
    <w:autoRedefine/>
    <w:uiPriority w:val="39"/>
    <w:unhideWhenUsed/>
    <w:rsid w:val="00E15157"/>
    <w:pPr>
      <w:tabs>
        <w:tab w:val="right" w:leader="dot" w:pos="9628"/>
      </w:tabs>
      <w:spacing w:before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02D52"/>
    <w:rPr>
      <w:color w:val="F49100" w:themeColor="hyperlink"/>
      <w:u w:val="single"/>
    </w:rPr>
  </w:style>
  <w:style w:type="character" w:customStyle="1" w:styleId="Titre2Car">
    <w:name w:val="Titre 2 Car"/>
    <w:basedOn w:val="Policepardfaut"/>
    <w:link w:val="Titre2"/>
    <w:rsid w:val="00FA2DCB"/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FA2D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A2DCB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FA2DCB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FA2DCB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A2DCB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A2DCB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A2DCB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A2DCB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A2DCB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A2DCB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0CD"/>
    <w:rPr>
      <w:rFonts w:ascii="Segoe UI Semilight" w:hAnsi="Segoe UI Semilight"/>
    </w:rPr>
  </w:style>
  <w:style w:type="paragraph" w:styleId="Pieddepage">
    <w:name w:val="footer"/>
    <w:basedOn w:val="Normal"/>
    <w:link w:val="Pieddepag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0CD"/>
    <w:rPr>
      <w:rFonts w:ascii="Segoe UI Semilight" w:hAnsi="Segoe UI Semilight"/>
    </w:rPr>
  </w:style>
  <w:style w:type="character" w:customStyle="1" w:styleId="Titre4Car">
    <w:name w:val="Titre 4 Car"/>
    <w:basedOn w:val="Policepardfaut"/>
    <w:link w:val="Titre4"/>
    <w:uiPriority w:val="9"/>
    <w:rsid w:val="00280FE0"/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80FE0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80FE0"/>
    <w:rPr>
      <w:rFonts w:ascii="Segoe UI Semilight" w:hAnsi="Segoe UI Semilight"/>
    </w:rPr>
  </w:style>
  <w:style w:type="character" w:customStyle="1" w:styleId="Trameclaire-Accent2Car">
    <w:name w:val="Trame claire - Accent 2 Car"/>
    <w:link w:val="Trameclaire-Accent2"/>
    <w:uiPriority w:val="60"/>
    <w:rsid w:val="00280FE0"/>
    <w:rPr>
      <w:i/>
      <w:iCs/>
      <w:noProof/>
      <w:color w:val="5B9BD5"/>
      <w:sz w:val="22"/>
    </w:rPr>
  </w:style>
  <w:style w:type="table" w:styleId="Trameclaire-Accent2">
    <w:name w:val="Light Shading Accent 2"/>
    <w:basedOn w:val="TableauNormal"/>
    <w:link w:val="Trameclaire-Accent2Car"/>
    <w:uiPriority w:val="60"/>
    <w:semiHidden/>
    <w:unhideWhenUsed/>
    <w:rsid w:val="00280FE0"/>
    <w:pPr>
      <w:spacing w:line="240" w:lineRule="auto"/>
    </w:pPr>
    <w:rPr>
      <w:i/>
      <w:iCs/>
      <w:noProof/>
      <w:color w:val="5B9BD5"/>
    </w:rPr>
    <w:tblPr>
      <w:tblStyleRowBandSize w:val="1"/>
      <w:tblStyleColBandSize w:val="1"/>
      <w:tblBorders>
        <w:top w:val="single" w:sz="8" w:space="0" w:color="119AB0" w:themeColor="accent2"/>
        <w:bottom w:val="single" w:sz="8" w:space="0" w:color="119AB0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B55503"/>
    <w:rPr>
      <w:color w:val="D0A894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34C01"/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F933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oogle%20Drive\dossier%20professionnel\lyc&#233;e%20Gutenberg\300%20-%20organisation%20de%20l'&#233;tablissement\306%20-%20papeterie%20-%20logo%20-%20communication\modele_gutenberg02.dotx" TargetMode="External"/></Relationships>
</file>

<file path=word/theme/theme1.xml><?xml version="1.0" encoding="utf-8"?>
<a:theme xmlns:a="http://schemas.openxmlformats.org/drawingml/2006/main" name="gutenberg">
  <a:themeElements>
    <a:clrScheme name="Personnalisé 6">
      <a:dk1>
        <a:sysClr val="windowText" lastClr="000000"/>
      </a:dk1>
      <a:lt1>
        <a:sysClr val="window" lastClr="FFFFFF"/>
      </a:lt1>
      <a:dk2>
        <a:srgbClr val="2663AD"/>
      </a:dk2>
      <a:lt2>
        <a:srgbClr val="BD226E"/>
      </a:lt2>
      <a:accent1>
        <a:srgbClr val="2BBEA1"/>
      </a:accent1>
      <a:accent2>
        <a:srgbClr val="119AB0"/>
      </a:accent2>
      <a:accent3>
        <a:srgbClr val="FC6C39"/>
      </a:accent3>
      <a:accent4>
        <a:srgbClr val="D33940"/>
      </a:accent4>
      <a:accent5>
        <a:srgbClr val="7CCA62"/>
      </a:accent5>
      <a:accent6>
        <a:srgbClr val="A5C249"/>
      </a:accent6>
      <a:hlink>
        <a:srgbClr val="F49100"/>
      </a:hlink>
      <a:folHlink>
        <a:srgbClr val="D0A894"/>
      </a:folHlink>
    </a:clrScheme>
    <a:fontScheme name="Personnalisé 1">
      <a:majorFont>
        <a:latin typeface="Marvel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CD29-BBE2-4209-B875-368CBE00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modele_gutenberg02</Template>
  <TotalTime>7</TotalTime>
  <Pages>3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Lalive</dc:creator>
  <cp:lastModifiedBy>isabelle Leforestier</cp:lastModifiedBy>
  <cp:revision>2</cp:revision>
  <cp:lastPrinted>2022-07-01T08:45:00Z</cp:lastPrinted>
  <dcterms:created xsi:type="dcterms:W3CDTF">2022-08-25T14:32:00Z</dcterms:created>
  <dcterms:modified xsi:type="dcterms:W3CDTF">2022-08-25T14:32:00Z</dcterms:modified>
</cp:coreProperties>
</file>